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0AF" w:rsidRDefault="00807D30" w:rsidP="0029737B">
      <w:pPr>
        <w:jc w:val="center"/>
        <w:rPr>
          <w:noProof/>
          <w:lang w:eastAsia="en-IE"/>
        </w:rPr>
      </w:pPr>
      <w:r>
        <w:rPr>
          <w:noProof/>
          <w:lang w:eastAsia="en-IE"/>
        </w:rPr>
        <w:drawing>
          <wp:inline distT="0" distB="0" distL="0" distR="0">
            <wp:extent cx="5086350" cy="3815044"/>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hotosh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109" cy="3817864"/>
                    </a:xfrm>
                    <a:prstGeom prst="rect">
                      <a:avLst/>
                    </a:prstGeom>
                    <a:ln>
                      <a:solidFill>
                        <a:schemeClr val="tx1">
                          <a:lumMod val="65000"/>
                          <a:lumOff val="35000"/>
                        </a:schemeClr>
                      </a:solidFill>
                    </a:ln>
                  </pic:spPr>
                </pic:pic>
              </a:graphicData>
            </a:graphic>
          </wp:inline>
        </w:drawing>
      </w:r>
    </w:p>
    <w:p w:rsidR="000506B5" w:rsidRDefault="0029737B" w:rsidP="0029737B">
      <w:pPr>
        <w:rPr>
          <w:rFonts w:cstheme="minorHAnsi"/>
          <w:b/>
          <w:color w:val="F79646" w:themeColor="accent6"/>
          <w:sz w:val="28"/>
          <w:szCs w:val="28"/>
        </w:rPr>
      </w:pPr>
      <w:r>
        <w:rPr>
          <w:rFonts w:cstheme="minorHAnsi"/>
          <w:b/>
          <w:color w:val="F79646" w:themeColor="accent6"/>
          <w:sz w:val="28"/>
          <w:szCs w:val="28"/>
        </w:rPr>
        <w:t xml:space="preserve">    </w:t>
      </w:r>
      <w:r w:rsidR="0009399E">
        <w:rPr>
          <w:rFonts w:cstheme="minorHAnsi"/>
          <w:b/>
          <w:noProof/>
          <w:color w:val="F79646" w:themeColor="accent6"/>
          <w:sz w:val="28"/>
          <w:szCs w:val="28"/>
          <w:lang w:eastAsia="en-IE"/>
        </w:rPr>
        <w:drawing>
          <wp:inline distT="0" distB="0" distL="0" distR="0">
            <wp:extent cx="730559" cy="257175"/>
            <wp:effectExtent l="0" t="0" r="0" b="0"/>
            <wp:docPr id="11" name="Picture 11" descr="F:\ADVERTISING &amp; LOGOS FILE\LOGOS\Ber Certs\F_BER_RGB_Web_and_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VERTISING &amp; LOGOS FILE\LOGOS\Ber Certs\F_BER_RGB_Web_and_P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59" cy="257175"/>
                    </a:xfrm>
                    <a:prstGeom prst="rect">
                      <a:avLst/>
                    </a:prstGeom>
                    <a:noFill/>
                    <a:ln>
                      <a:noFill/>
                    </a:ln>
                  </pic:spPr>
                </pic:pic>
              </a:graphicData>
            </a:graphic>
          </wp:inline>
        </w:drawing>
      </w:r>
    </w:p>
    <w:p w:rsidR="0009399E" w:rsidRDefault="0009399E" w:rsidP="000E5B3C">
      <w:pPr>
        <w:jc w:val="center"/>
        <w:rPr>
          <w:rFonts w:cstheme="minorHAnsi"/>
          <w:b/>
          <w:color w:val="F79646" w:themeColor="accent6"/>
          <w:sz w:val="36"/>
          <w:szCs w:val="36"/>
        </w:rPr>
      </w:pPr>
    </w:p>
    <w:p w:rsidR="001105D0" w:rsidRDefault="00807D30" w:rsidP="000E5B3C">
      <w:pPr>
        <w:jc w:val="center"/>
        <w:rPr>
          <w:rFonts w:cstheme="minorHAnsi"/>
          <w:b/>
          <w:color w:val="F79646" w:themeColor="accent6"/>
          <w:sz w:val="36"/>
          <w:szCs w:val="36"/>
        </w:rPr>
      </w:pPr>
      <w:proofErr w:type="gramStart"/>
      <w:r>
        <w:rPr>
          <w:rFonts w:cstheme="minorHAnsi"/>
          <w:b/>
          <w:color w:val="F79646" w:themeColor="accent6"/>
          <w:sz w:val="36"/>
          <w:szCs w:val="36"/>
        </w:rPr>
        <w:t xml:space="preserve">10/11, </w:t>
      </w:r>
      <w:r w:rsidR="0009399E">
        <w:rPr>
          <w:rFonts w:cstheme="minorHAnsi"/>
          <w:b/>
          <w:color w:val="F79646" w:themeColor="accent6"/>
          <w:sz w:val="36"/>
          <w:szCs w:val="36"/>
        </w:rPr>
        <w:t>Ra</w:t>
      </w:r>
      <w:r w:rsidR="001105D0">
        <w:rPr>
          <w:rFonts w:cstheme="minorHAnsi"/>
          <w:b/>
          <w:color w:val="F79646" w:themeColor="accent6"/>
          <w:sz w:val="36"/>
          <w:szCs w:val="36"/>
        </w:rPr>
        <w:t xml:space="preserve">ilway Street, </w:t>
      </w:r>
      <w:proofErr w:type="spellStart"/>
      <w:r w:rsidR="001105D0">
        <w:rPr>
          <w:rFonts w:cstheme="minorHAnsi"/>
          <w:b/>
          <w:color w:val="F79646" w:themeColor="accent6"/>
          <w:sz w:val="36"/>
          <w:szCs w:val="36"/>
        </w:rPr>
        <w:t>Navan</w:t>
      </w:r>
      <w:proofErr w:type="spellEnd"/>
      <w:r w:rsidR="001105D0">
        <w:rPr>
          <w:rFonts w:cstheme="minorHAnsi"/>
          <w:b/>
          <w:color w:val="F79646" w:themeColor="accent6"/>
          <w:sz w:val="36"/>
          <w:szCs w:val="36"/>
        </w:rPr>
        <w:t>, Co. Meath.</w:t>
      </w:r>
      <w:proofErr w:type="gramEnd"/>
    </w:p>
    <w:p w:rsidR="0029737B" w:rsidRDefault="0009399E" w:rsidP="000E5B3C">
      <w:pPr>
        <w:jc w:val="center"/>
        <w:rPr>
          <w:rFonts w:cstheme="minorHAnsi"/>
          <w:b/>
          <w:color w:val="F79646" w:themeColor="accent6"/>
          <w:sz w:val="36"/>
          <w:szCs w:val="36"/>
        </w:rPr>
      </w:pPr>
      <w:r>
        <w:rPr>
          <w:rFonts w:cstheme="minorHAnsi"/>
          <w:b/>
          <w:color w:val="F79646" w:themeColor="accent6"/>
          <w:sz w:val="36"/>
          <w:szCs w:val="36"/>
        </w:rPr>
        <w:t xml:space="preserve"> </w:t>
      </w:r>
      <w:r w:rsidR="001105D0" w:rsidRPr="001105D0">
        <w:rPr>
          <w:rFonts w:cstheme="minorHAnsi"/>
          <w:b/>
          <w:color w:val="F79646" w:themeColor="accent6"/>
          <w:sz w:val="36"/>
          <w:szCs w:val="36"/>
        </w:rPr>
        <w:t>C15 C6VA/C15 K7C5</w:t>
      </w:r>
    </w:p>
    <w:p w:rsidR="0009399E" w:rsidRDefault="0009399E" w:rsidP="0029737B">
      <w:pPr>
        <w:rPr>
          <w:rFonts w:cstheme="minorHAnsi"/>
          <w:color w:val="595959" w:themeColor="text1" w:themeTint="A6"/>
          <w:sz w:val="28"/>
          <w:szCs w:val="28"/>
        </w:rPr>
      </w:pPr>
      <w:r>
        <w:rPr>
          <w:rFonts w:cstheme="minorHAnsi"/>
          <w:color w:val="595959" w:themeColor="text1" w:themeTint="A6"/>
          <w:sz w:val="28"/>
          <w:szCs w:val="28"/>
        </w:rPr>
        <w:t>We offer to the market this excellent Residential &amp; Investment Property opportunity.  The residential unit is a 4 Bedroom Mid</w:t>
      </w:r>
      <w:r w:rsidR="00691929">
        <w:rPr>
          <w:rFonts w:cstheme="minorHAnsi"/>
          <w:color w:val="595959" w:themeColor="text1" w:themeTint="A6"/>
          <w:sz w:val="28"/>
          <w:szCs w:val="28"/>
        </w:rPr>
        <w:t>-</w:t>
      </w:r>
      <w:r>
        <w:rPr>
          <w:rFonts w:cstheme="minorHAnsi"/>
          <w:color w:val="595959" w:themeColor="text1" w:themeTint="A6"/>
          <w:sz w:val="28"/>
          <w:szCs w:val="28"/>
        </w:rPr>
        <w:t>Terrace</w:t>
      </w:r>
      <w:r w:rsidR="00691929">
        <w:rPr>
          <w:rFonts w:cstheme="minorHAnsi"/>
          <w:color w:val="595959" w:themeColor="text1" w:themeTint="A6"/>
          <w:sz w:val="28"/>
          <w:szCs w:val="28"/>
        </w:rPr>
        <w:t>,</w:t>
      </w:r>
      <w:bookmarkStart w:id="0" w:name="_GoBack"/>
      <w:bookmarkEnd w:id="0"/>
      <w:r>
        <w:rPr>
          <w:rFonts w:cstheme="minorHAnsi"/>
          <w:color w:val="595959" w:themeColor="text1" w:themeTint="A6"/>
          <w:sz w:val="28"/>
          <w:szCs w:val="28"/>
        </w:rPr>
        <w:t xml:space="preserve"> of c100sq m with rear backyard and access.  The Commercial unit is currently trading as a flower Shop.  These properties are located in the centre of </w:t>
      </w:r>
      <w:proofErr w:type="spellStart"/>
      <w:r>
        <w:rPr>
          <w:rFonts w:cstheme="minorHAnsi"/>
          <w:color w:val="595959" w:themeColor="text1" w:themeTint="A6"/>
          <w:sz w:val="28"/>
          <w:szCs w:val="28"/>
        </w:rPr>
        <w:t>Navan</w:t>
      </w:r>
      <w:proofErr w:type="spellEnd"/>
      <w:r>
        <w:rPr>
          <w:rFonts w:cstheme="minorHAnsi"/>
          <w:color w:val="595959" w:themeColor="text1" w:themeTint="A6"/>
          <w:sz w:val="28"/>
          <w:szCs w:val="28"/>
        </w:rPr>
        <w:t xml:space="preserve"> Town Centre with all its amenities. </w:t>
      </w:r>
    </w:p>
    <w:p w:rsidR="00D97C24" w:rsidRDefault="002A022E" w:rsidP="0029737B">
      <w:pPr>
        <w:rPr>
          <w:rFonts w:cstheme="minorHAnsi"/>
          <w:color w:val="595959" w:themeColor="text1" w:themeTint="A6"/>
          <w:sz w:val="28"/>
          <w:szCs w:val="28"/>
        </w:rPr>
      </w:pPr>
      <w:r w:rsidRPr="002A022E">
        <w:rPr>
          <w:rFonts w:cstheme="minorHAnsi"/>
          <w:noProof/>
          <w:color w:val="595959" w:themeColor="text1" w:themeTint="A6"/>
          <w:sz w:val="28"/>
          <w:szCs w:val="28"/>
          <w:lang w:eastAsia="en-IE"/>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3209925</wp:posOffset>
                </wp:positionH>
                <wp:positionV relativeFrom="paragraph">
                  <wp:posOffset>19050</wp:posOffset>
                </wp:positionV>
                <wp:extent cx="2984500" cy="6858000"/>
                <wp:effectExtent l="0" t="0" r="2540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6858000"/>
                        </a:xfrm>
                        <a:prstGeom prst="rect">
                          <a:avLst/>
                        </a:prstGeom>
                        <a:solidFill>
                          <a:srgbClr val="FFFFFF"/>
                        </a:solidFill>
                        <a:ln w="9525">
                          <a:solidFill>
                            <a:schemeClr val="accent6"/>
                          </a:solidFill>
                          <a:miter lim="800000"/>
                          <a:headEnd/>
                          <a:tailEnd/>
                        </a:ln>
                      </wps:spPr>
                      <wps:txbx>
                        <w:txbxContent>
                          <w:p w:rsidR="002A022E" w:rsidRDefault="00386BED">
                            <w:pPr>
                              <w:rPr>
                                <w:b/>
                                <w:color w:val="F79646" w:themeColor="accent6"/>
                              </w:rPr>
                            </w:pPr>
                            <w:r w:rsidRPr="00386BED">
                              <w:rPr>
                                <w:b/>
                                <w:color w:val="F79646" w:themeColor="accent6"/>
                              </w:rPr>
                              <w:t xml:space="preserve">Entrance </w:t>
                            </w:r>
                            <w:proofErr w:type="gramStart"/>
                            <w:r w:rsidRPr="00386BED">
                              <w:rPr>
                                <w:b/>
                                <w:color w:val="F79646" w:themeColor="accent6"/>
                              </w:rPr>
                              <w:t>Hall :</w:t>
                            </w:r>
                            <w:proofErr w:type="gramEnd"/>
                            <w:r w:rsidRPr="00386BED">
                              <w:rPr>
                                <w:b/>
                                <w:color w:val="F79646" w:themeColor="accent6"/>
                              </w:rPr>
                              <w:t xml:space="preserve"> </w:t>
                            </w:r>
                          </w:p>
                          <w:p w:rsidR="00386BED" w:rsidRDefault="00BB34D9">
                            <w:pPr>
                              <w:rPr>
                                <w:color w:val="595959" w:themeColor="text1" w:themeTint="A6"/>
                              </w:rPr>
                            </w:pPr>
                            <w:r>
                              <w:rPr>
                                <w:color w:val="595959" w:themeColor="text1" w:themeTint="A6"/>
                              </w:rPr>
                              <w:t>1.1m x 4.5m</w:t>
                            </w:r>
                            <w:r w:rsidR="00386BED" w:rsidRPr="00386BED">
                              <w:rPr>
                                <w:color w:val="595959" w:themeColor="text1" w:themeTint="A6"/>
                              </w:rPr>
                              <w:t xml:space="preserve"> </w:t>
                            </w:r>
                          </w:p>
                          <w:p w:rsidR="00386BED" w:rsidRDefault="00386BED">
                            <w:pPr>
                              <w:rPr>
                                <w:color w:val="595959" w:themeColor="text1" w:themeTint="A6"/>
                              </w:rPr>
                            </w:pPr>
                          </w:p>
                          <w:p w:rsidR="00386BED" w:rsidRDefault="00386BED">
                            <w:pPr>
                              <w:rPr>
                                <w:color w:val="595959" w:themeColor="text1" w:themeTint="A6"/>
                              </w:rPr>
                            </w:pPr>
                          </w:p>
                          <w:p w:rsidR="00386BED" w:rsidRDefault="00386BED">
                            <w:pPr>
                              <w:rPr>
                                <w:color w:val="595959" w:themeColor="text1" w:themeTint="A6"/>
                              </w:rPr>
                            </w:pPr>
                          </w:p>
                          <w:p w:rsidR="00386BED" w:rsidRDefault="00386BED">
                            <w:pPr>
                              <w:rPr>
                                <w:color w:val="595959" w:themeColor="text1" w:themeTint="A6"/>
                              </w:rPr>
                            </w:pPr>
                          </w:p>
                          <w:p w:rsidR="00386BED" w:rsidRDefault="00386BED">
                            <w:pPr>
                              <w:rPr>
                                <w:color w:val="595959" w:themeColor="text1" w:themeTint="A6"/>
                              </w:rPr>
                            </w:pPr>
                          </w:p>
                          <w:p w:rsidR="00BB34D9" w:rsidRDefault="00BB34D9">
                            <w:pPr>
                              <w:rPr>
                                <w:b/>
                                <w:color w:val="F79646" w:themeColor="accent6"/>
                              </w:rPr>
                            </w:pPr>
                          </w:p>
                          <w:p w:rsidR="00BB34D9" w:rsidRDefault="00BB34D9">
                            <w:pPr>
                              <w:rPr>
                                <w:b/>
                                <w:color w:val="F79646" w:themeColor="accent6"/>
                              </w:rPr>
                            </w:pPr>
                          </w:p>
                          <w:p w:rsidR="00386BED" w:rsidRDefault="00386BED">
                            <w:pPr>
                              <w:rPr>
                                <w:b/>
                                <w:color w:val="F79646" w:themeColor="accent6"/>
                              </w:rPr>
                            </w:pPr>
                            <w:r w:rsidRPr="00386BED">
                              <w:rPr>
                                <w:b/>
                                <w:color w:val="F79646" w:themeColor="accent6"/>
                              </w:rPr>
                              <w:t xml:space="preserve">Sitting </w:t>
                            </w:r>
                            <w:proofErr w:type="gramStart"/>
                            <w:r w:rsidRPr="00386BED">
                              <w:rPr>
                                <w:b/>
                                <w:color w:val="F79646" w:themeColor="accent6"/>
                              </w:rPr>
                              <w:t>Room :</w:t>
                            </w:r>
                            <w:proofErr w:type="gramEnd"/>
                            <w:r w:rsidRPr="00386BED">
                              <w:rPr>
                                <w:b/>
                                <w:color w:val="F79646" w:themeColor="accent6"/>
                              </w:rPr>
                              <w:t xml:space="preserve"> </w:t>
                            </w:r>
                          </w:p>
                          <w:p w:rsidR="00386BED" w:rsidRDefault="00BB34D9" w:rsidP="00386BED">
                            <w:pPr>
                              <w:spacing w:after="0"/>
                              <w:rPr>
                                <w:color w:val="595959" w:themeColor="text1" w:themeTint="A6"/>
                              </w:rPr>
                            </w:pPr>
                            <w:r>
                              <w:rPr>
                                <w:color w:val="595959" w:themeColor="text1" w:themeTint="A6"/>
                              </w:rPr>
                              <w:t>4.5m x 3.5m Carpeted and open fireplace</w:t>
                            </w: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BB34D9" w:rsidRDefault="00BB34D9" w:rsidP="00386BED">
                            <w:pPr>
                              <w:spacing w:after="0"/>
                              <w:rPr>
                                <w:b/>
                                <w:color w:val="F79646" w:themeColor="accent6"/>
                              </w:rPr>
                            </w:pPr>
                          </w:p>
                          <w:p w:rsidR="00BB34D9" w:rsidRDefault="00BB34D9" w:rsidP="00386BED">
                            <w:pPr>
                              <w:spacing w:after="0"/>
                              <w:rPr>
                                <w:b/>
                                <w:color w:val="F79646" w:themeColor="accent6"/>
                              </w:rPr>
                            </w:pPr>
                          </w:p>
                          <w:p w:rsidR="00386BED" w:rsidRDefault="00386BED" w:rsidP="00386BED">
                            <w:pPr>
                              <w:spacing w:after="0"/>
                              <w:rPr>
                                <w:b/>
                                <w:color w:val="F79646" w:themeColor="accent6"/>
                              </w:rPr>
                            </w:pPr>
                            <w:proofErr w:type="gramStart"/>
                            <w:r w:rsidRPr="00386BED">
                              <w:rPr>
                                <w:b/>
                                <w:color w:val="F79646" w:themeColor="accent6"/>
                              </w:rPr>
                              <w:t>Kitchen :</w:t>
                            </w:r>
                            <w:proofErr w:type="gramEnd"/>
                            <w:r w:rsidRPr="00386BED">
                              <w:rPr>
                                <w:b/>
                                <w:color w:val="F79646" w:themeColor="accent6"/>
                              </w:rPr>
                              <w:t xml:space="preserve"> </w:t>
                            </w:r>
                          </w:p>
                          <w:p w:rsidR="00BD48A7" w:rsidRDefault="00BD48A7" w:rsidP="00386BED">
                            <w:pPr>
                              <w:spacing w:after="0"/>
                              <w:rPr>
                                <w:b/>
                                <w:color w:val="F79646" w:themeColor="accent6"/>
                              </w:rPr>
                            </w:pPr>
                          </w:p>
                          <w:p w:rsidR="00BD48A7" w:rsidRPr="00BD48A7" w:rsidRDefault="00BD48A7" w:rsidP="00386BED">
                            <w:pPr>
                              <w:spacing w:after="0"/>
                              <w:rPr>
                                <w:color w:val="595959" w:themeColor="text1" w:themeTint="A6"/>
                              </w:rPr>
                            </w:pPr>
                            <w:r w:rsidRPr="00BD48A7">
                              <w:rPr>
                                <w:color w:val="595959" w:themeColor="text1" w:themeTint="A6"/>
                              </w:rPr>
                              <w:t>4.4m x 3.9m</w:t>
                            </w:r>
                            <w:r>
                              <w:rPr>
                                <w:color w:val="595959" w:themeColor="text1" w:themeTint="A6"/>
                              </w:rPr>
                              <w:t xml:space="preserve"> Lino Flooring, Electric Cooker and Hood.  </w:t>
                            </w:r>
                            <w:proofErr w:type="gramStart"/>
                            <w:r>
                              <w:rPr>
                                <w:color w:val="595959" w:themeColor="text1" w:themeTint="A6"/>
                              </w:rPr>
                              <w:t>Fridge Freezer and Utility.</w:t>
                            </w:r>
                            <w:proofErr w:type="gramEnd"/>
                            <w:r>
                              <w:rPr>
                                <w:color w:val="595959" w:themeColor="text1" w:themeTint="A6"/>
                              </w:rPr>
                              <w:t xml:space="preserve"> </w:t>
                            </w:r>
                          </w:p>
                          <w:p w:rsidR="00386BED" w:rsidRDefault="00386BED" w:rsidP="00386BED">
                            <w:pPr>
                              <w:spacing w:after="0"/>
                              <w:rPr>
                                <w:b/>
                                <w:color w:val="F79646" w:themeColor="accent6"/>
                              </w:rPr>
                            </w:pPr>
                          </w:p>
                          <w:p w:rsidR="00386BED" w:rsidRPr="00386BED" w:rsidRDefault="00386BED">
                            <w:pPr>
                              <w:rPr>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75pt;margin-top:1.5pt;width:235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" strokecolor="#f79646 [3209]">
                <v:textbox>
                  <w:txbxContent>
                    <w:p w:rsidR="002A022E" w:rsidRDefault="00386BED">
                      <w:pPr>
                        <w:rPr>
                          <w:b/>
                          <w:color w:val="F79646" w:themeColor="accent6"/>
                        </w:rPr>
                      </w:pPr>
                      <w:r w:rsidRPr="00386BED">
                        <w:rPr>
                          <w:b/>
                          <w:color w:val="F79646" w:themeColor="accent6"/>
                        </w:rPr>
                        <w:t xml:space="preserve">Entrance </w:t>
                      </w:r>
                      <w:proofErr w:type="gramStart"/>
                      <w:r w:rsidRPr="00386BED">
                        <w:rPr>
                          <w:b/>
                          <w:color w:val="F79646" w:themeColor="accent6"/>
                        </w:rPr>
                        <w:t>Hall :</w:t>
                      </w:r>
                      <w:proofErr w:type="gramEnd"/>
                      <w:r w:rsidRPr="00386BED">
                        <w:rPr>
                          <w:b/>
                          <w:color w:val="F79646" w:themeColor="accent6"/>
                        </w:rPr>
                        <w:t xml:space="preserve"> </w:t>
                      </w:r>
                    </w:p>
                    <w:p w:rsidR="00386BED" w:rsidRDefault="00BB34D9">
                      <w:pPr>
                        <w:rPr>
                          <w:color w:val="595959" w:themeColor="text1" w:themeTint="A6"/>
                        </w:rPr>
                      </w:pPr>
                      <w:r>
                        <w:rPr>
                          <w:color w:val="595959" w:themeColor="text1" w:themeTint="A6"/>
                        </w:rPr>
                        <w:t>1.1m x 4.5m</w:t>
                      </w:r>
                      <w:r w:rsidR="00386BED" w:rsidRPr="00386BED">
                        <w:rPr>
                          <w:color w:val="595959" w:themeColor="text1" w:themeTint="A6"/>
                        </w:rPr>
                        <w:t xml:space="preserve"> </w:t>
                      </w:r>
                    </w:p>
                    <w:p w:rsidR="00386BED" w:rsidRDefault="00386BED">
                      <w:pPr>
                        <w:rPr>
                          <w:color w:val="595959" w:themeColor="text1" w:themeTint="A6"/>
                        </w:rPr>
                      </w:pPr>
                    </w:p>
                    <w:p w:rsidR="00386BED" w:rsidRDefault="00386BED">
                      <w:pPr>
                        <w:rPr>
                          <w:color w:val="595959" w:themeColor="text1" w:themeTint="A6"/>
                        </w:rPr>
                      </w:pPr>
                    </w:p>
                    <w:p w:rsidR="00386BED" w:rsidRDefault="00386BED">
                      <w:pPr>
                        <w:rPr>
                          <w:color w:val="595959" w:themeColor="text1" w:themeTint="A6"/>
                        </w:rPr>
                      </w:pPr>
                    </w:p>
                    <w:p w:rsidR="00386BED" w:rsidRDefault="00386BED">
                      <w:pPr>
                        <w:rPr>
                          <w:color w:val="595959" w:themeColor="text1" w:themeTint="A6"/>
                        </w:rPr>
                      </w:pPr>
                    </w:p>
                    <w:p w:rsidR="00386BED" w:rsidRDefault="00386BED">
                      <w:pPr>
                        <w:rPr>
                          <w:color w:val="595959" w:themeColor="text1" w:themeTint="A6"/>
                        </w:rPr>
                      </w:pPr>
                    </w:p>
                    <w:p w:rsidR="00BB34D9" w:rsidRDefault="00BB34D9">
                      <w:pPr>
                        <w:rPr>
                          <w:b/>
                          <w:color w:val="F79646" w:themeColor="accent6"/>
                        </w:rPr>
                      </w:pPr>
                    </w:p>
                    <w:p w:rsidR="00BB34D9" w:rsidRDefault="00BB34D9">
                      <w:pPr>
                        <w:rPr>
                          <w:b/>
                          <w:color w:val="F79646" w:themeColor="accent6"/>
                        </w:rPr>
                      </w:pPr>
                    </w:p>
                    <w:p w:rsidR="00386BED" w:rsidRDefault="00386BED">
                      <w:pPr>
                        <w:rPr>
                          <w:b/>
                          <w:color w:val="F79646" w:themeColor="accent6"/>
                        </w:rPr>
                      </w:pPr>
                      <w:r w:rsidRPr="00386BED">
                        <w:rPr>
                          <w:b/>
                          <w:color w:val="F79646" w:themeColor="accent6"/>
                        </w:rPr>
                        <w:t xml:space="preserve">Sitting </w:t>
                      </w:r>
                      <w:proofErr w:type="gramStart"/>
                      <w:r w:rsidRPr="00386BED">
                        <w:rPr>
                          <w:b/>
                          <w:color w:val="F79646" w:themeColor="accent6"/>
                        </w:rPr>
                        <w:t>Room :</w:t>
                      </w:r>
                      <w:proofErr w:type="gramEnd"/>
                      <w:r w:rsidRPr="00386BED">
                        <w:rPr>
                          <w:b/>
                          <w:color w:val="F79646" w:themeColor="accent6"/>
                        </w:rPr>
                        <w:t xml:space="preserve"> </w:t>
                      </w:r>
                    </w:p>
                    <w:p w:rsidR="00386BED" w:rsidRDefault="00BB34D9" w:rsidP="00386BED">
                      <w:pPr>
                        <w:spacing w:after="0"/>
                        <w:rPr>
                          <w:color w:val="595959" w:themeColor="text1" w:themeTint="A6"/>
                        </w:rPr>
                      </w:pPr>
                      <w:r>
                        <w:rPr>
                          <w:color w:val="595959" w:themeColor="text1" w:themeTint="A6"/>
                        </w:rPr>
                        <w:t>4.5m x 3.5m Carpeted and open fireplace</w:t>
                      </w: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386BED" w:rsidRDefault="00386BED" w:rsidP="00386BED">
                      <w:pPr>
                        <w:spacing w:after="0"/>
                        <w:rPr>
                          <w:color w:val="595959" w:themeColor="text1" w:themeTint="A6"/>
                        </w:rPr>
                      </w:pPr>
                    </w:p>
                    <w:p w:rsidR="00BB34D9" w:rsidRDefault="00BB34D9" w:rsidP="00386BED">
                      <w:pPr>
                        <w:spacing w:after="0"/>
                        <w:rPr>
                          <w:b/>
                          <w:color w:val="F79646" w:themeColor="accent6"/>
                        </w:rPr>
                      </w:pPr>
                    </w:p>
                    <w:p w:rsidR="00BB34D9" w:rsidRDefault="00BB34D9" w:rsidP="00386BED">
                      <w:pPr>
                        <w:spacing w:after="0"/>
                        <w:rPr>
                          <w:b/>
                          <w:color w:val="F79646" w:themeColor="accent6"/>
                        </w:rPr>
                      </w:pPr>
                    </w:p>
                    <w:p w:rsidR="00386BED" w:rsidRDefault="00386BED" w:rsidP="00386BED">
                      <w:pPr>
                        <w:spacing w:after="0"/>
                        <w:rPr>
                          <w:b/>
                          <w:color w:val="F79646" w:themeColor="accent6"/>
                        </w:rPr>
                      </w:pPr>
                      <w:proofErr w:type="gramStart"/>
                      <w:r w:rsidRPr="00386BED">
                        <w:rPr>
                          <w:b/>
                          <w:color w:val="F79646" w:themeColor="accent6"/>
                        </w:rPr>
                        <w:t>Kitchen :</w:t>
                      </w:r>
                      <w:proofErr w:type="gramEnd"/>
                      <w:r w:rsidRPr="00386BED">
                        <w:rPr>
                          <w:b/>
                          <w:color w:val="F79646" w:themeColor="accent6"/>
                        </w:rPr>
                        <w:t xml:space="preserve"> </w:t>
                      </w:r>
                    </w:p>
                    <w:p w:rsidR="00BD48A7" w:rsidRDefault="00BD48A7" w:rsidP="00386BED">
                      <w:pPr>
                        <w:spacing w:after="0"/>
                        <w:rPr>
                          <w:b/>
                          <w:color w:val="F79646" w:themeColor="accent6"/>
                        </w:rPr>
                      </w:pPr>
                    </w:p>
                    <w:p w:rsidR="00BD48A7" w:rsidRPr="00BD48A7" w:rsidRDefault="00BD48A7" w:rsidP="00386BED">
                      <w:pPr>
                        <w:spacing w:after="0"/>
                        <w:rPr>
                          <w:color w:val="595959" w:themeColor="text1" w:themeTint="A6"/>
                        </w:rPr>
                      </w:pPr>
                      <w:r w:rsidRPr="00BD48A7">
                        <w:rPr>
                          <w:color w:val="595959" w:themeColor="text1" w:themeTint="A6"/>
                        </w:rPr>
                        <w:t>4.4m x 3.9m</w:t>
                      </w:r>
                      <w:r>
                        <w:rPr>
                          <w:color w:val="595959" w:themeColor="text1" w:themeTint="A6"/>
                        </w:rPr>
                        <w:t xml:space="preserve"> Lino Flooring, Electric Cooker and Hood.  </w:t>
                      </w:r>
                      <w:proofErr w:type="gramStart"/>
                      <w:r>
                        <w:rPr>
                          <w:color w:val="595959" w:themeColor="text1" w:themeTint="A6"/>
                        </w:rPr>
                        <w:t>Fridge Freezer and Utility.</w:t>
                      </w:r>
                      <w:proofErr w:type="gramEnd"/>
                      <w:r>
                        <w:rPr>
                          <w:color w:val="595959" w:themeColor="text1" w:themeTint="A6"/>
                        </w:rPr>
                        <w:t xml:space="preserve"> </w:t>
                      </w:r>
                    </w:p>
                    <w:p w:rsidR="00386BED" w:rsidRDefault="00386BED" w:rsidP="00386BED">
                      <w:pPr>
                        <w:spacing w:after="0"/>
                        <w:rPr>
                          <w:b/>
                          <w:color w:val="F79646" w:themeColor="accent6"/>
                        </w:rPr>
                      </w:pPr>
                    </w:p>
                    <w:p w:rsidR="00386BED" w:rsidRPr="00386BED" w:rsidRDefault="00386BED">
                      <w:pPr>
                        <w:rPr>
                          <w:color w:val="595959" w:themeColor="text1" w:themeTint="A6"/>
                        </w:rPr>
                      </w:pPr>
                    </w:p>
                  </w:txbxContent>
                </v:textbox>
              </v:shape>
            </w:pict>
          </mc:Fallback>
        </mc:AlternateContent>
      </w:r>
      <w:r w:rsidR="00BB34D9">
        <w:rPr>
          <w:rFonts w:cstheme="minorHAnsi"/>
          <w:noProof/>
          <w:color w:val="595959" w:themeColor="text1" w:themeTint="A6"/>
          <w:sz w:val="28"/>
          <w:szCs w:val="28"/>
          <w:lang w:eastAsia="en-IE"/>
        </w:rPr>
        <w:drawing>
          <wp:inline distT="0" distB="0" distL="0" distR="0">
            <wp:extent cx="3123969" cy="23431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Railaway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9032" cy="2346948"/>
                    </a:xfrm>
                    <a:prstGeom prst="rect">
                      <a:avLst/>
                    </a:prstGeom>
                    <a:ln>
                      <a:solidFill>
                        <a:schemeClr val="tx1">
                          <a:lumMod val="65000"/>
                          <a:lumOff val="35000"/>
                        </a:schemeClr>
                      </a:solidFill>
                    </a:ln>
                  </pic:spPr>
                </pic:pic>
              </a:graphicData>
            </a:graphic>
          </wp:inline>
        </w:drawing>
      </w:r>
    </w:p>
    <w:p w:rsidR="00386BED" w:rsidRDefault="00BB34D9" w:rsidP="0029737B">
      <w:pPr>
        <w:rPr>
          <w:rFonts w:cstheme="minorHAnsi"/>
          <w:color w:val="595959" w:themeColor="text1" w:themeTint="A6"/>
          <w:sz w:val="28"/>
          <w:szCs w:val="28"/>
        </w:rPr>
      </w:pPr>
      <w:r>
        <w:rPr>
          <w:rFonts w:cstheme="minorHAnsi"/>
          <w:noProof/>
          <w:color w:val="595959" w:themeColor="text1" w:themeTint="A6"/>
          <w:sz w:val="28"/>
          <w:szCs w:val="28"/>
          <w:lang w:eastAsia="en-IE"/>
        </w:rPr>
        <w:drawing>
          <wp:inline distT="0" distB="0" distL="0" distR="0">
            <wp:extent cx="3124200" cy="2302465"/>
            <wp:effectExtent l="19050" t="19050" r="1905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Railway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6618" cy="2311617"/>
                    </a:xfrm>
                    <a:prstGeom prst="rect">
                      <a:avLst/>
                    </a:prstGeom>
                    <a:ln>
                      <a:solidFill>
                        <a:schemeClr val="tx1">
                          <a:lumMod val="65000"/>
                          <a:lumOff val="35000"/>
                        </a:schemeClr>
                      </a:solidFill>
                    </a:ln>
                  </pic:spPr>
                </pic:pic>
              </a:graphicData>
            </a:graphic>
          </wp:inline>
        </w:drawing>
      </w:r>
    </w:p>
    <w:p w:rsidR="00BD48A7" w:rsidRDefault="00BD48A7" w:rsidP="0029737B">
      <w:pPr>
        <w:rPr>
          <w:rFonts w:cstheme="minorHAnsi"/>
          <w:color w:val="595959" w:themeColor="text1" w:themeTint="A6"/>
          <w:sz w:val="28"/>
          <w:szCs w:val="28"/>
        </w:rPr>
      </w:pPr>
      <w:r>
        <w:rPr>
          <w:rFonts w:cstheme="minorHAnsi"/>
          <w:noProof/>
          <w:color w:val="595959" w:themeColor="text1" w:themeTint="A6"/>
          <w:sz w:val="28"/>
          <w:szCs w:val="28"/>
          <w:lang w:eastAsia="en-IE"/>
        </w:rPr>
        <w:drawing>
          <wp:inline distT="0" distB="0" distL="0" distR="0">
            <wp:extent cx="3143250" cy="1828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Railway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3135" cy="1840369"/>
                    </a:xfrm>
                    <a:prstGeom prst="rect">
                      <a:avLst/>
                    </a:prstGeom>
                    <a:ln>
                      <a:solidFill>
                        <a:schemeClr val="tx1">
                          <a:lumMod val="65000"/>
                          <a:lumOff val="35000"/>
                        </a:schemeClr>
                      </a:solidFill>
                    </a:ln>
                  </pic:spPr>
                </pic:pic>
              </a:graphicData>
            </a:graphic>
          </wp:inline>
        </w:drawing>
      </w:r>
    </w:p>
    <w:p w:rsidR="00386BED" w:rsidRDefault="00386BED" w:rsidP="0029737B">
      <w:pPr>
        <w:rPr>
          <w:rFonts w:cstheme="minorHAnsi"/>
          <w:color w:val="595959" w:themeColor="text1" w:themeTint="A6"/>
          <w:sz w:val="28"/>
          <w:szCs w:val="28"/>
        </w:rPr>
      </w:pPr>
    </w:p>
    <w:p w:rsidR="00D97C24" w:rsidRDefault="0065689A" w:rsidP="0029737B">
      <w:pPr>
        <w:rPr>
          <w:rFonts w:cstheme="minorHAnsi"/>
          <w:color w:val="595959" w:themeColor="text1" w:themeTint="A6"/>
          <w:sz w:val="28"/>
          <w:szCs w:val="28"/>
        </w:rPr>
      </w:pPr>
      <w:r w:rsidRPr="0065689A">
        <w:rPr>
          <w:rFonts w:cstheme="minorHAnsi"/>
          <w:noProof/>
          <w:color w:val="595959" w:themeColor="text1" w:themeTint="A6"/>
          <w:sz w:val="28"/>
          <w:szCs w:val="28"/>
          <w:lang w:eastAsia="en-IE"/>
        </w:rPr>
        <mc:AlternateContent>
          <mc:Choice Requires="wps">
            <w:drawing>
              <wp:anchor distT="0" distB="0" distL="114300" distR="114300" simplePos="0" relativeHeight="251661312" behindDoc="0" locked="0" layoutInCell="1" allowOverlap="1" wp14:editId="36B11C9B">
                <wp:simplePos x="0" y="0"/>
                <wp:positionH relativeFrom="column">
                  <wp:posOffset>3314700</wp:posOffset>
                </wp:positionH>
                <wp:positionV relativeFrom="paragraph">
                  <wp:posOffset>23495</wp:posOffset>
                </wp:positionV>
                <wp:extent cx="2889250" cy="6667500"/>
                <wp:effectExtent l="0" t="0" r="2540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6667500"/>
                        </a:xfrm>
                        <a:prstGeom prst="rect">
                          <a:avLst/>
                        </a:prstGeom>
                        <a:solidFill>
                          <a:srgbClr val="FFFFFF"/>
                        </a:solidFill>
                        <a:ln w="9525">
                          <a:solidFill>
                            <a:schemeClr val="accent6"/>
                          </a:solidFill>
                          <a:miter lim="800000"/>
                          <a:headEnd/>
                          <a:tailEnd/>
                        </a:ln>
                      </wps:spPr>
                      <wps:txbx>
                        <w:txbxContent>
                          <w:p w:rsidR="0065689A" w:rsidRPr="0065689A" w:rsidRDefault="0065689A">
                            <w:pPr>
                              <w:rPr>
                                <w:b/>
                                <w:color w:val="F79646" w:themeColor="accent6"/>
                              </w:rPr>
                            </w:pPr>
                            <w:r w:rsidRPr="0065689A">
                              <w:rPr>
                                <w:b/>
                                <w:color w:val="F79646" w:themeColor="accent6"/>
                              </w:rPr>
                              <w:t xml:space="preserve">Bedroom </w:t>
                            </w:r>
                            <w:proofErr w:type="gramStart"/>
                            <w:r w:rsidRPr="0065689A">
                              <w:rPr>
                                <w:b/>
                                <w:color w:val="F79646" w:themeColor="accent6"/>
                              </w:rPr>
                              <w:t>1 :</w:t>
                            </w:r>
                            <w:proofErr w:type="gramEnd"/>
                            <w:r w:rsidRPr="0065689A">
                              <w:rPr>
                                <w:b/>
                                <w:color w:val="F79646" w:themeColor="accent6"/>
                              </w:rPr>
                              <w:t xml:space="preserve"> </w:t>
                            </w:r>
                          </w:p>
                          <w:p w:rsidR="0065689A" w:rsidRDefault="00BD48A7">
                            <w:pPr>
                              <w:rPr>
                                <w:color w:val="595959" w:themeColor="text1" w:themeTint="A6"/>
                              </w:rPr>
                            </w:pPr>
                            <w:r>
                              <w:rPr>
                                <w:color w:val="595959" w:themeColor="text1" w:themeTint="A6"/>
                              </w:rPr>
                              <w:t>4.1m x 2.8m – Floor Carpeted and Built in Wardrobe</w:t>
                            </w:r>
                          </w:p>
                          <w:p w:rsidR="0065689A" w:rsidRDefault="0065689A">
                            <w:pPr>
                              <w:rPr>
                                <w:color w:val="595959" w:themeColor="text1" w:themeTint="A6"/>
                              </w:rPr>
                            </w:pPr>
                          </w:p>
                          <w:p w:rsidR="0065689A" w:rsidRDefault="0065689A">
                            <w:pPr>
                              <w:rPr>
                                <w:color w:val="595959" w:themeColor="text1" w:themeTint="A6"/>
                              </w:rPr>
                            </w:pPr>
                          </w:p>
                          <w:p w:rsidR="0065689A" w:rsidRDefault="0065689A">
                            <w:pPr>
                              <w:rPr>
                                <w:color w:val="595959" w:themeColor="text1" w:themeTint="A6"/>
                              </w:rPr>
                            </w:pPr>
                          </w:p>
                          <w:p w:rsidR="0065689A" w:rsidRDefault="0065689A">
                            <w:pPr>
                              <w:rPr>
                                <w:color w:val="595959" w:themeColor="text1" w:themeTint="A6"/>
                              </w:rPr>
                            </w:pPr>
                          </w:p>
                          <w:p w:rsidR="00EF7078" w:rsidRDefault="00EF7078">
                            <w:pPr>
                              <w:rPr>
                                <w:b/>
                                <w:color w:val="F79646" w:themeColor="accent6"/>
                              </w:rPr>
                            </w:pPr>
                          </w:p>
                          <w:p w:rsidR="00EF7078" w:rsidRDefault="00EF7078">
                            <w:pPr>
                              <w:rPr>
                                <w:b/>
                                <w:color w:val="F79646" w:themeColor="accent6"/>
                              </w:rPr>
                            </w:pPr>
                          </w:p>
                          <w:p w:rsidR="0065689A" w:rsidRPr="0065689A" w:rsidRDefault="0065689A">
                            <w:pPr>
                              <w:rPr>
                                <w:b/>
                                <w:color w:val="F79646" w:themeColor="accent6"/>
                              </w:rPr>
                            </w:pPr>
                            <w:r w:rsidRPr="0065689A">
                              <w:rPr>
                                <w:b/>
                                <w:color w:val="F79646" w:themeColor="accent6"/>
                              </w:rPr>
                              <w:t xml:space="preserve">Bedroom </w:t>
                            </w:r>
                            <w:proofErr w:type="gramStart"/>
                            <w:r w:rsidRPr="0065689A">
                              <w:rPr>
                                <w:b/>
                                <w:color w:val="F79646" w:themeColor="accent6"/>
                              </w:rPr>
                              <w:t>2 :</w:t>
                            </w:r>
                            <w:proofErr w:type="gramEnd"/>
                            <w:r w:rsidRPr="0065689A">
                              <w:rPr>
                                <w:b/>
                                <w:color w:val="F79646" w:themeColor="accent6"/>
                              </w:rPr>
                              <w:t xml:space="preserve"> </w:t>
                            </w:r>
                          </w:p>
                          <w:p w:rsidR="0065689A" w:rsidRDefault="00EF7078">
                            <w:pPr>
                              <w:rPr>
                                <w:color w:val="595959" w:themeColor="text1" w:themeTint="A6"/>
                              </w:rPr>
                            </w:pPr>
                            <w:r>
                              <w:rPr>
                                <w:color w:val="595959" w:themeColor="text1" w:themeTint="A6"/>
                              </w:rPr>
                              <w:t>4.0m x 2.9m – Carpeted Floor and Built in Wardrobe</w:t>
                            </w:r>
                          </w:p>
                          <w:p w:rsidR="0065689A" w:rsidRPr="0065689A" w:rsidRDefault="0065689A">
                            <w:pPr>
                              <w:rPr>
                                <w:color w:val="595959" w:themeColor="text1" w:themeTint="A6"/>
                              </w:rPr>
                            </w:pPr>
                          </w:p>
                          <w:p w:rsidR="0065689A" w:rsidRDefault="0065689A">
                            <w:pPr>
                              <w:rPr>
                                <w:color w:val="595959" w:themeColor="text1" w:themeTint="A6"/>
                              </w:rPr>
                            </w:pPr>
                          </w:p>
                          <w:p w:rsidR="0065689A" w:rsidRDefault="0065689A">
                            <w:pPr>
                              <w:rPr>
                                <w:color w:val="595959" w:themeColor="text1" w:themeTint="A6"/>
                              </w:rPr>
                            </w:pPr>
                          </w:p>
                          <w:p w:rsidR="00EF7078" w:rsidRDefault="00EF7078">
                            <w:pPr>
                              <w:rPr>
                                <w:b/>
                                <w:color w:val="F79646" w:themeColor="accent6"/>
                              </w:rPr>
                            </w:pPr>
                          </w:p>
                          <w:p w:rsidR="00EF7078" w:rsidRDefault="00EF7078">
                            <w:pPr>
                              <w:rPr>
                                <w:b/>
                                <w:color w:val="F79646" w:themeColor="accent6"/>
                              </w:rPr>
                            </w:pPr>
                          </w:p>
                          <w:p w:rsidR="0065689A" w:rsidRDefault="00EF7078">
                            <w:pPr>
                              <w:rPr>
                                <w:b/>
                                <w:color w:val="F79646" w:themeColor="accent6"/>
                              </w:rPr>
                            </w:pPr>
                            <w:r>
                              <w:rPr>
                                <w:b/>
                                <w:color w:val="F79646" w:themeColor="accent6"/>
                              </w:rPr>
                              <w:t xml:space="preserve">Bedroom </w:t>
                            </w:r>
                            <w:proofErr w:type="gramStart"/>
                            <w:r>
                              <w:rPr>
                                <w:b/>
                                <w:color w:val="F79646" w:themeColor="accent6"/>
                              </w:rPr>
                              <w:t>3</w:t>
                            </w:r>
                            <w:r w:rsidR="0065689A">
                              <w:rPr>
                                <w:b/>
                                <w:color w:val="F79646" w:themeColor="accent6"/>
                              </w:rPr>
                              <w:t xml:space="preserve"> </w:t>
                            </w:r>
                            <w:r w:rsidR="0065689A" w:rsidRPr="0065689A">
                              <w:rPr>
                                <w:b/>
                                <w:color w:val="F79646" w:themeColor="accent6"/>
                              </w:rPr>
                              <w:t>:</w:t>
                            </w:r>
                            <w:proofErr w:type="gramEnd"/>
                            <w:r w:rsidR="0065689A" w:rsidRPr="0065689A">
                              <w:rPr>
                                <w:b/>
                                <w:color w:val="F79646" w:themeColor="accent6"/>
                              </w:rPr>
                              <w:t xml:space="preserve"> </w:t>
                            </w:r>
                          </w:p>
                          <w:p w:rsidR="0004197B" w:rsidRPr="0004197B" w:rsidRDefault="0004197B">
                            <w:pPr>
                              <w:rPr>
                                <w:color w:val="595959" w:themeColor="text1" w:themeTint="A6"/>
                              </w:rPr>
                            </w:pPr>
                            <w:r w:rsidRPr="0004197B">
                              <w:rPr>
                                <w:color w:val="595959" w:themeColor="text1" w:themeTint="A6"/>
                              </w:rPr>
                              <w:t>3.2m x 2.4m</w:t>
                            </w:r>
                          </w:p>
                          <w:p w:rsidR="0065689A" w:rsidRPr="0065689A" w:rsidRDefault="0065689A">
                            <w:pPr>
                              <w:rPr>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1pt;margin-top:1.85pt;width:227.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" strokecolor="#f79646 [3209]">
                <v:textbox>
                  <w:txbxContent>
                    <w:p w:rsidR="0065689A" w:rsidRPr="0065689A" w:rsidRDefault="0065689A">
                      <w:pPr>
                        <w:rPr>
                          <w:b/>
                          <w:color w:val="F79646" w:themeColor="accent6"/>
                        </w:rPr>
                      </w:pPr>
                      <w:r w:rsidRPr="0065689A">
                        <w:rPr>
                          <w:b/>
                          <w:color w:val="F79646" w:themeColor="accent6"/>
                        </w:rPr>
                        <w:t xml:space="preserve">Bedroom </w:t>
                      </w:r>
                      <w:proofErr w:type="gramStart"/>
                      <w:r w:rsidRPr="0065689A">
                        <w:rPr>
                          <w:b/>
                          <w:color w:val="F79646" w:themeColor="accent6"/>
                        </w:rPr>
                        <w:t>1 :</w:t>
                      </w:r>
                      <w:proofErr w:type="gramEnd"/>
                      <w:r w:rsidRPr="0065689A">
                        <w:rPr>
                          <w:b/>
                          <w:color w:val="F79646" w:themeColor="accent6"/>
                        </w:rPr>
                        <w:t xml:space="preserve"> </w:t>
                      </w:r>
                    </w:p>
                    <w:p w:rsidR="0065689A" w:rsidRDefault="00BD48A7">
                      <w:pPr>
                        <w:rPr>
                          <w:color w:val="595959" w:themeColor="text1" w:themeTint="A6"/>
                        </w:rPr>
                      </w:pPr>
                      <w:r>
                        <w:rPr>
                          <w:color w:val="595959" w:themeColor="text1" w:themeTint="A6"/>
                        </w:rPr>
                        <w:t>4.1m x 2.8m – Floor Carpeted and Built in Wardrobe</w:t>
                      </w:r>
                    </w:p>
                    <w:p w:rsidR="0065689A" w:rsidRDefault="0065689A">
                      <w:pPr>
                        <w:rPr>
                          <w:color w:val="595959" w:themeColor="text1" w:themeTint="A6"/>
                        </w:rPr>
                      </w:pPr>
                    </w:p>
                    <w:p w:rsidR="0065689A" w:rsidRDefault="0065689A">
                      <w:pPr>
                        <w:rPr>
                          <w:color w:val="595959" w:themeColor="text1" w:themeTint="A6"/>
                        </w:rPr>
                      </w:pPr>
                    </w:p>
                    <w:p w:rsidR="0065689A" w:rsidRDefault="0065689A">
                      <w:pPr>
                        <w:rPr>
                          <w:color w:val="595959" w:themeColor="text1" w:themeTint="A6"/>
                        </w:rPr>
                      </w:pPr>
                    </w:p>
                    <w:p w:rsidR="0065689A" w:rsidRDefault="0065689A">
                      <w:pPr>
                        <w:rPr>
                          <w:color w:val="595959" w:themeColor="text1" w:themeTint="A6"/>
                        </w:rPr>
                      </w:pPr>
                    </w:p>
                    <w:p w:rsidR="00EF7078" w:rsidRDefault="00EF7078">
                      <w:pPr>
                        <w:rPr>
                          <w:b/>
                          <w:color w:val="F79646" w:themeColor="accent6"/>
                        </w:rPr>
                      </w:pPr>
                    </w:p>
                    <w:p w:rsidR="00EF7078" w:rsidRDefault="00EF7078">
                      <w:pPr>
                        <w:rPr>
                          <w:b/>
                          <w:color w:val="F79646" w:themeColor="accent6"/>
                        </w:rPr>
                      </w:pPr>
                    </w:p>
                    <w:p w:rsidR="0065689A" w:rsidRPr="0065689A" w:rsidRDefault="0065689A">
                      <w:pPr>
                        <w:rPr>
                          <w:b/>
                          <w:color w:val="F79646" w:themeColor="accent6"/>
                        </w:rPr>
                      </w:pPr>
                      <w:r w:rsidRPr="0065689A">
                        <w:rPr>
                          <w:b/>
                          <w:color w:val="F79646" w:themeColor="accent6"/>
                        </w:rPr>
                        <w:t xml:space="preserve">Bedroom </w:t>
                      </w:r>
                      <w:proofErr w:type="gramStart"/>
                      <w:r w:rsidRPr="0065689A">
                        <w:rPr>
                          <w:b/>
                          <w:color w:val="F79646" w:themeColor="accent6"/>
                        </w:rPr>
                        <w:t>2 :</w:t>
                      </w:r>
                      <w:proofErr w:type="gramEnd"/>
                      <w:r w:rsidRPr="0065689A">
                        <w:rPr>
                          <w:b/>
                          <w:color w:val="F79646" w:themeColor="accent6"/>
                        </w:rPr>
                        <w:t xml:space="preserve"> </w:t>
                      </w:r>
                    </w:p>
                    <w:p w:rsidR="0065689A" w:rsidRDefault="00EF7078">
                      <w:pPr>
                        <w:rPr>
                          <w:color w:val="595959" w:themeColor="text1" w:themeTint="A6"/>
                        </w:rPr>
                      </w:pPr>
                      <w:r>
                        <w:rPr>
                          <w:color w:val="595959" w:themeColor="text1" w:themeTint="A6"/>
                        </w:rPr>
                        <w:t>4.0m x 2.9m – Carpeted Floor and Built in Wardrobe</w:t>
                      </w:r>
                    </w:p>
                    <w:p w:rsidR="0065689A" w:rsidRPr="0065689A" w:rsidRDefault="0065689A">
                      <w:pPr>
                        <w:rPr>
                          <w:color w:val="595959" w:themeColor="text1" w:themeTint="A6"/>
                        </w:rPr>
                      </w:pPr>
                    </w:p>
                    <w:p w:rsidR="0065689A" w:rsidRDefault="0065689A">
                      <w:pPr>
                        <w:rPr>
                          <w:color w:val="595959" w:themeColor="text1" w:themeTint="A6"/>
                        </w:rPr>
                      </w:pPr>
                    </w:p>
                    <w:p w:rsidR="0065689A" w:rsidRDefault="0065689A">
                      <w:pPr>
                        <w:rPr>
                          <w:color w:val="595959" w:themeColor="text1" w:themeTint="A6"/>
                        </w:rPr>
                      </w:pPr>
                    </w:p>
                    <w:p w:rsidR="00EF7078" w:rsidRDefault="00EF7078">
                      <w:pPr>
                        <w:rPr>
                          <w:b/>
                          <w:color w:val="F79646" w:themeColor="accent6"/>
                        </w:rPr>
                      </w:pPr>
                    </w:p>
                    <w:p w:rsidR="00EF7078" w:rsidRDefault="00EF7078">
                      <w:pPr>
                        <w:rPr>
                          <w:b/>
                          <w:color w:val="F79646" w:themeColor="accent6"/>
                        </w:rPr>
                      </w:pPr>
                    </w:p>
                    <w:p w:rsidR="0065689A" w:rsidRDefault="00EF7078">
                      <w:pPr>
                        <w:rPr>
                          <w:b/>
                          <w:color w:val="F79646" w:themeColor="accent6"/>
                        </w:rPr>
                      </w:pPr>
                      <w:r>
                        <w:rPr>
                          <w:b/>
                          <w:color w:val="F79646" w:themeColor="accent6"/>
                        </w:rPr>
                        <w:t xml:space="preserve">Bedroom </w:t>
                      </w:r>
                      <w:proofErr w:type="gramStart"/>
                      <w:r>
                        <w:rPr>
                          <w:b/>
                          <w:color w:val="F79646" w:themeColor="accent6"/>
                        </w:rPr>
                        <w:t>3</w:t>
                      </w:r>
                      <w:r w:rsidR="0065689A">
                        <w:rPr>
                          <w:b/>
                          <w:color w:val="F79646" w:themeColor="accent6"/>
                        </w:rPr>
                        <w:t xml:space="preserve"> </w:t>
                      </w:r>
                      <w:r w:rsidR="0065689A" w:rsidRPr="0065689A">
                        <w:rPr>
                          <w:b/>
                          <w:color w:val="F79646" w:themeColor="accent6"/>
                        </w:rPr>
                        <w:t>:</w:t>
                      </w:r>
                      <w:proofErr w:type="gramEnd"/>
                      <w:r w:rsidR="0065689A" w:rsidRPr="0065689A">
                        <w:rPr>
                          <w:b/>
                          <w:color w:val="F79646" w:themeColor="accent6"/>
                        </w:rPr>
                        <w:t xml:space="preserve"> </w:t>
                      </w:r>
                    </w:p>
                    <w:p w:rsidR="0004197B" w:rsidRPr="0004197B" w:rsidRDefault="0004197B">
                      <w:pPr>
                        <w:rPr>
                          <w:color w:val="595959" w:themeColor="text1" w:themeTint="A6"/>
                        </w:rPr>
                      </w:pPr>
                      <w:r w:rsidRPr="0004197B">
                        <w:rPr>
                          <w:color w:val="595959" w:themeColor="text1" w:themeTint="A6"/>
                        </w:rPr>
                        <w:t>3.2m x 2.4m</w:t>
                      </w:r>
                    </w:p>
                    <w:p w:rsidR="0065689A" w:rsidRPr="0065689A" w:rsidRDefault="0065689A">
                      <w:pPr>
                        <w:rPr>
                          <w:color w:val="595959" w:themeColor="text1" w:themeTint="A6"/>
                        </w:rPr>
                      </w:pPr>
                    </w:p>
                  </w:txbxContent>
                </v:textbox>
              </v:shape>
            </w:pict>
          </mc:Fallback>
        </mc:AlternateContent>
      </w:r>
      <w:r w:rsidR="00BD48A7">
        <w:rPr>
          <w:rFonts w:cstheme="minorHAnsi"/>
          <w:noProof/>
          <w:color w:val="595959" w:themeColor="text1" w:themeTint="A6"/>
          <w:sz w:val="28"/>
          <w:szCs w:val="28"/>
          <w:lang w:eastAsia="en-IE"/>
        </w:rPr>
        <w:drawing>
          <wp:inline distT="0" distB="0" distL="0" distR="0">
            <wp:extent cx="3225562" cy="2419350"/>
            <wp:effectExtent l="19050" t="19050" r="1333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Railway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7946" cy="2421138"/>
                    </a:xfrm>
                    <a:prstGeom prst="rect">
                      <a:avLst/>
                    </a:prstGeom>
                    <a:ln>
                      <a:solidFill>
                        <a:schemeClr val="tx1">
                          <a:lumMod val="65000"/>
                          <a:lumOff val="35000"/>
                        </a:schemeClr>
                      </a:solidFill>
                    </a:ln>
                  </pic:spPr>
                </pic:pic>
              </a:graphicData>
            </a:graphic>
          </wp:inline>
        </w:drawing>
      </w:r>
    </w:p>
    <w:p w:rsidR="0065689A" w:rsidRDefault="00BD48A7" w:rsidP="0029737B">
      <w:pPr>
        <w:rPr>
          <w:rFonts w:cstheme="minorHAnsi"/>
          <w:color w:val="595959" w:themeColor="text1" w:themeTint="A6"/>
          <w:sz w:val="28"/>
          <w:szCs w:val="28"/>
        </w:rPr>
      </w:pPr>
      <w:r>
        <w:rPr>
          <w:rFonts w:cstheme="minorHAnsi"/>
          <w:noProof/>
          <w:color w:val="595959" w:themeColor="text1" w:themeTint="A6"/>
          <w:sz w:val="28"/>
          <w:szCs w:val="28"/>
          <w:lang w:eastAsia="en-IE"/>
        </w:rPr>
        <w:drawing>
          <wp:inline distT="0" distB="0" distL="0" distR="0">
            <wp:extent cx="3228975" cy="23717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Railway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4414" cy="2375720"/>
                    </a:xfrm>
                    <a:prstGeom prst="rect">
                      <a:avLst/>
                    </a:prstGeom>
                    <a:ln>
                      <a:solidFill>
                        <a:schemeClr val="tx1">
                          <a:lumMod val="65000"/>
                          <a:lumOff val="35000"/>
                        </a:schemeClr>
                      </a:solidFill>
                    </a:ln>
                  </pic:spPr>
                </pic:pic>
              </a:graphicData>
            </a:graphic>
          </wp:inline>
        </w:drawing>
      </w:r>
    </w:p>
    <w:p w:rsidR="0065689A" w:rsidRPr="0029737B" w:rsidRDefault="00EF7078" w:rsidP="0029737B">
      <w:pPr>
        <w:rPr>
          <w:rFonts w:cstheme="minorHAnsi"/>
          <w:color w:val="595959" w:themeColor="text1" w:themeTint="A6"/>
          <w:sz w:val="28"/>
          <w:szCs w:val="28"/>
        </w:rPr>
      </w:pPr>
      <w:r>
        <w:rPr>
          <w:rFonts w:cstheme="minorHAnsi"/>
          <w:noProof/>
          <w:color w:val="595959" w:themeColor="text1" w:themeTint="A6"/>
          <w:sz w:val="28"/>
          <w:szCs w:val="28"/>
          <w:lang w:eastAsia="en-IE"/>
        </w:rPr>
        <w:drawing>
          <wp:inline distT="0" distB="0" distL="0" distR="0">
            <wp:extent cx="3228975" cy="1476235"/>
            <wp:effectExtent l="19050" t="19050" r="952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Railway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2261" cy="1482309"/>
                    </a:xfrm>
                    <a:prstGeom prst="rect">
                      <a:avLst/>
                    </a:prstGeom>
                    <a:ln>
                      <a:solidFill>
                        <a:schemeClr val="tx1">
                          <a:lumMod val="65000"/>
                          <a:lumOff val="35000"/>
                        </a:schemeClr>
                      </a:solidFill>
                    </a:ln>
                  </pic:spPr>
                </pic:pic>
              </a:graphicData>
            </a:graphic>
          </wp:inline>
        </w:drawing>
      </w:r>
    </w:p>
    <w:p w:rsidR="00B4606B" w:rsidRDefault="00235EB4" w:rsidP="0065689A">
      <w:pPr>
        <w:rPr>
          <w:rFonts w:cstheme="minorHAnsi"/>
          <w:b/>
          <w:noProof/>
          <w:color w:val="F79646" w:themeColor="accent6"/>
          <w:sz w:val="28"/>
          <w:szCs w:val="28"/>
          <w:lang w:eastAsia="en-IE"/>
        </w:rPr>
      </w:pPr>
      <w:r w:rsidRPr="0065689A">
        <w:rPr>
          <w:rFonts w:cstheme="minorHAnsi"/>
          <w:b/>
          <w:noProof/>
          <w:color w:val="F79646" w:themeColor="accent6"/>
          <w:sz w:val="28"/>
          <w:szCs w:val="28"/>
          <w:lang w:eastAsia="en-IE"/>
        </w:rPr>
        <w:lastRenderedPageBreak/>
        <mc:AlternateContent>
          <mc:Choice Requires="wps">
            <w:drawing>
              <wp:anchor distT="0" distB="0" distL="114300" distR="114300" simplePos="0" relativeHeight="251663360" behindDoc="0" locked="0" layoutInCell="1" allowOverlap="1" wp14:anchorId="29667D28" wp14:editId="5BDC389A">
                <wp:simplePos x="0" y="0"/>
                <wp:positionH relativeFrom="column">
                  <wp:posOffset>3228975</wp:posOffset>
                </wp:positionH>
                <wp:positionV relativeFrom="paragraph">
                  <wp:posOffset>19050</wp:posOffset>
                </wp:positionV>
                <wp:extent cx="2955925" cy="2266950"/>
                <wp:effectExtent l="0" t="0" r="158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266950"/>
                        </a:xfrm>
                        <a:prstGeom prst="rect">
                          <a:avLst/>
                        </a:prstGeom>
                        <a:solidFill>
                          <a:srgbClr val="FFFFFF"/>
                        </a:solidFill>
                        <a:ln w="9525">
                          <a:solidFill>
                            <a:schemeClr val="accent6"/>
                          </a:solidFill>
                          <a:miter lim="800000"/>
                          <a:headEnd/>
                          <a:tailEnd/>
                        </a:ln>
                      </wps:spPr>
                      <wps:txbx>
                        <w:txbxContent>
                          <w:p w:rsidR="00DB34F3" w:rsidRDefault="00DB34F3">
                            <w:pPr>
                              <w:rPr>
                                <w:b/>
                                <w:color w:val="F79646" w:themeColor="accent6"/>
                              </w:rPr>
                            </w:pPr>
                            <w:proofErr w:type="gramStart"/>
                            <w:r w:rsidRPr="00B4606B">
                              <w:rPr>
                                <w:b/>
                                <w:color w:val="F79646" w:themeColor="accent6"/>
                              </w:rPr>
                              <w:t>Bathroom :</w:t>
                            </w:r>
                            <w:proofErr w:type="gramEnd"/>
                            <w:r w:rsidRPr="00B4606B">
                              <w:rPr>
                                <w:b/>
                                <w:color w:val="F79646" w:themeColor="accent6"/>
                              </w:rPr>
                              <w:t xml:space="preserve"> </w:t>
                            </w:r>
                          </w:p>
                          <w:p w:rsidR="00DB34F3" w:rsidRPr="00DB34F3" w:rsidRDefault="00235EB4">
                            <w:pPr>
                              <w:rPr>
                                <w:color w:val="595959" w:themeColor="text1" w:themeTint="A6"/>
                              </w:rPr>
                            </w:pPr>
                            <w:r>
                              <w:rPr>
                                <w:color w:val="404040" w:themeColor="text1" w:themeTint="BF"/>
                              </w:rPr>
                              <w:t xml:space="preserve">2.3m x 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4.25pt;margin-top:1.5pt;width:232.75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" strokecolor="#f79646 [3209]">
                <v:textbox>
                  <w:txbxContent>
                    <w:p w:rsidR="00DB34F3" w:rsidRDefault="00DB34F3">
                      <w:pPr>
                        <w:rPr>
                          <w:b/>
                          <w:color w:val="F79646" w:themeColor="accent6"/>
                        </w:rPr>
                      </w:pPr>
                      <w:proofErr w:type="gramStart"/>
                      <w:r w:rsidRPr="00B4606B">
                        <w:rPr>
                          <w:b/>
                          <w:color w:val="F79646" w:themeColor="accent6"/>
                        </w:rPr>
                        <w:t>Bathroom :</w:t>
                      </w:r>
                      <w:proofErr w:type="gramEnd"/>
                      <w:r w:rsidRPr="00B4606B">
                        <w:rPr>
                          <w:b/>
                          <w:color w:val="F79646" w:themeColor="accent6"/>
                        </w:rPr>
                        <w:t xml:space="preserve"> </w:t>
                      </w:r>
                    </w:p>
                    <w:p w:rsidR="00DB34F3" w:rsidRPr="00DB34F3" w:rsidRDefault="00235EB4">
                      <w:pPr>
                        <w:rPr>
                          <w:color w:val="595959" w:themeColor="text1" w:themeTint="A6"/>
                        </w:rPr>
                      </w:pPr>
                      <w:r>
                        <w:rPr>
                          <w:color w:val="404040" w:themeColor="text1" w:themeTint="BF"/>
                        </w:rPr>
                        <w:t xml:space="preserve">2.3m x 1.8 </w:t>
                      </w:r>
                    </w:p>
                  </w:txbxContent>
                </v:textbox>
              </v:shape>
            </w:pict>
          </mc:Fallback>
        </mc:AlternateContent>
      </w:r>
      <w:r w:rsidR="0004197B">
        <w:rPr>
          <w:rFonts w:cstheme="minorHAnsi"/>
          <w:b/>
          <w:noProof/>
          <w:color w:val="F79646" w:themeColor="accent6"/>
          <w:sz w:val="28"/>
          <w:szCs w:val="28"/>
          <w:lang w:eastAsia="en-IE"/>
        </w:rPr>
        <w:drawing>
          <wp:inline distT="0" distB="0" distL="0" distR="0" wp14:anchorId="0793F196" wp14:editId="51A7B20D">
            <wp:extent cx="3028950" cy="2271880"/>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Railway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1189" cy="2273559"/>
                    </a:xfrm>
                    <a:prstGeom prst="rect">
                      <a:avLst/>
                    </a:prstGeom>
                    <a:ln>
                      <a:solidFill>
                        <a:schemeClr val="tx1">
                          <a:lumMod val="65000"/>
                          <a:lumOff val="35000"/>
                        </a:schemeClr>
                      </a:solidFill>
                    </a:ln>
                  </pic:spPr>
                </pic:pic>
              </a:graphicData>
            </a:graphic>
          </wp:inline>
        </w:drawing>
      </w:r>
    </w:p>
    <w:p w:rsidR="00B4606B" w:rsidRDefault="00B4606B" w:rsidP="0065689A">
      <w:pPr>
        <w:rPr>
          <w:rFonts w:cstheme="minorHAnsi"/>
          <w:b/>
          <w:noProof/>
          <w:color w:val="F79646" w:themeColor="accent6"/>
          <w:sz w:val="28"/>
          <w:szCs w:val="28"/>
          <w:lang w:eastAsia="en-IE"/>
        </w:rPr>
      </w:pPr>
    </w:p>
    <w:p w:rsidR="00B4606B" w:rsidRDefault="00235EB4" w:rsidP="00235EB4">
      <w:pPr>
        <w:jc w:val="center"/>
        <w:rPr>
          <w:rFonts w:cstheme="minorHAnsi"/>
          <w:b/>
          <w:color w:val="F79646" w:themeColor="accent6"/>
          <w:sz w:val="28"/>
          <w:szCs w:val="28"/>
        </w:rPr>
      </w:pPr>
      <w:r>
        <w:rPr>
          <w:rFonts w:cstheme="minorHAnsi"/>
          <w:b/>
          <w:color w:val="F79646" w:themeColor="accent6"/>
          <w:sz w:val="28"/>
          <w:szCs w:val="28"/>
        </w:rPr>
        <w:t xml:space="preserve">  </w:t>
      </w:r>
      <w:r w:rsidR="00B4606B" w:rsidRPr="00B4606B">
        <w:rPr>
          <w:rFonts w:cstheme="minorHAnsi"/>
          <w:b/>
          <w:color w:val="F79646" w:themeColor="accent6"/>
          <w:sz w:val="28"/>
          <w:szCs w:val="28"/>
        </w:rPr>
        <w:t>Back Garden</w:t>
      </w:r>
    </w:p>
    <w:p w:rsidR="00B4606B" w:rsidRPr="00B4606B" w:rsidRDefault="00235EB4" w:rsidP="00235EB4">
      <w:pPr>
        <w:jc w:val="center"/>
        <w:rPr>
          <w:rFonts w:cstheme="minorHAnsi"/>
          <w:b/>
          <w:color w:val="F79646" w:themeColor="accent6"/>
          <w:sz w:val="28"/>
          <w:szCs w:val="28"/>
        </w:rPr>
      </w:pPr>
      <w:r>
        <w:rPr>
          <w:rFonts w:cstheme="minorHAnsi"/>
          <w:b/>
          <w:noProof/>
          <w:color w:val="F79646" w:themeColor="accent6"/>
          <w:sz w:val="28"/>
          <w:szCs w:val="28"/>
          <w:lang w:eastAsia="en-IE"/>
        </w:rPr>
        <w:drawing>
          <wp:inline distT="0" distB="0" distL="0" distR="0">
            <wp:extent cx="6048375" cy="3686175"/>
            <wp:effectExtent l="19050" t="19050" r="28575" b="285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Railway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2845" cy="3688899"/>
                    </a:xfrm>
                    <a:prstGeom prst="rect">
                      <a:avLst/>
                    </a:prstGeom>
                    <a:ln>
                      <a:solidFill>
                        <a:schemeClr val="tx1">
                          <a:lumMod val="65000"/>
                          <a:lumOff val="35000"/>
                        </a:schemeClr>
                      </a:solidFill>
                    </a:ln>
                  </pic:spPr>
                </pic:pic>
              </a:graphicData>
            </a:graphic>
          </wp:inline>
        </w:drawing>
      </w:r>
    </w:p>
    <w:p w:rsidR="0070725B" w:rsidRDefault="00235EB4" w:rsidP="00235EB4">
      <w:pPr>
        <w:rPr>
          <w:rFonts w:cstheme="minorHAnsi"/>
          <w:b/>
          <w:noProof/>
          <w:color w:val="F79646" w:themeColor="accent6"/>
          <w:sz w:val="28"/>
          <w:szCs w:val="28"/>
          <w:lang w:eastAsia="en-IE"/>
        </w:rPr>
      </w:pPr>
      <w:r>
        <w:rPr>
          <w:rFonts w:cstheme="minorHAnsi"/>
          <w:b/>
          <w:noProof/>
          <w:color w:val="F79646" w:themeColor="accent6"/>
          <w:sz w:val="28"/>
          <w:szCs w:val="28"/>
          <w:lang w:eastAsia="en-IE"/>
        </w:rPr>
        <w:lastRenderedPageBreak/>
        <w:t xml:space="preserve"> </w:t>
      </w:r>
      <w:r>
        <w:rPr>
          <w:rFonts w:cstheme="minorHAnsi"/>
          <w:b/>
          <w:noProof/>
          <w:color w:val="F79646" w:themeColor="accent6"/>
          <w:sz w:val="28"/>
          <w:szCs w:val="28"/>
          <w:lang w:eastAsia="en-IE"/>
        </w:rPr>
        <w:tab/>
      </w:r>
      <w:r>
        <w:rPr>
          <w:rFonts w:cstheme="minorHAnsi"/>
          <w:b/>
          <w:noProof/>
          <w:color w:val="F79646" w:themeColor="accent6"/>
          <w:sz w:val="28"/>
          <w:szCs w:val="28"/>
          <w:lang w:eastAsia="en-IE"/>
        </w:rPr>
        <w:tab/>
      </w:r>
      <w:r>
        <w:rPr>
          <w:rFonts w:cstheme="minorHAnsi"/>
          <w:b/>
          <w:noProof/>
          <w:color w:val="F79646" w:themeColor="accent6"/>
          <w:sz w:val="28"/>
          <w:szCs w:val="28"/>
          <w:lang w:eastAsia="en-IE"/>
        </w:rPr>
        <w:tab/>
      </w:r>
      <w:r>
        <w:rPr>
          <w:rFonts w:cstheme="minorHAnsi"/>
          <w:b/>
          <w:noProof/>
          <w:color w:val="F79646" w:themeColor="accent6"/>
          <w:sz w:val="28"/>
          <w:szCs w:val="28"/>
          <w:lang w:eastAsia="en-IE"/>
        </w:rPr>
        <w:tab/>
      </w:r>
      <w:r>
        <w:rPr>
          <w:rFonts w:cstheme="minorHAnsi"/>
          <w:b/>
          <w:noProof/>
          <w:color w:val="F79646" w:themeColor="accent6"/>
          <w:sz w:val="28"/>
          <w:szCs w:val="28"/>
          <w:lang w:eastAsia="en-IE"/>
        </w:rPr>
        <w:tab/>
        <w:t xml:space="preserve">   </w:t>
      </w:r>
      <w:r w:rsidR="0070725B" w:rsidRPr="0070725B">
        <w:rPr>
          <w:rFonts w:cstheme="minorHAnsi"/>
          <w:b/>
          <w:noProof/>
          <w:color w:val="F79646" w:themeColor="accent6"/>
          <w:sz w:val="28"/>
          <w:szCs w:val="28"/>
          <w:lang w:eastAsia="en-IE"/>
        </w:rPr>
        <w:t xml:space="preserve">Features </w:t>
      </w:r>
      <w:r w:rsidR="0070725B">
        <w:rPr>
          <w:rFonts w:cstheme="minorHAnsi"/>
          <w:b/>
          <w:noProof/>
          <w:color w:val="F79646" w:themeColor="accent6"/>
          <w:sz w:val="28"/>
          <w:szCs w:val="28"/>
          <w:lang w:eastAsia="en-IE"/>
        </w:rPr>
        <w:t>:</w:t>
      </w:r>
    </w:p>
    <w:p w:rsidR="00691929" w:rsidRPr="00691929" w:rsidRDefault="00691929" w:rsidP="00235EB4">
      <w:pPr>
        <w:rPr>
          <w:rFonts w:cstheme="minorHAnsi"/>
          <w:noProof/>
          <w:color w:val="595959" w:themeColor="text1" w:themeTint="A6"/>
          <w:sz w:val="28"/>
          <w:szCs w:val="28"/>
          <w:lang w:eastAsia="en-IE"/>
        </w:rPr>
      </w:pPr>
      <w:r>
        <w:rPr>
          <w:rFonts w:cstheme="minorHAnsi"/>
          <w:noProof/>
          <w:color w:val="595959" w:themeColor="text1" w:themeTint="A6"/>
          <w:sz w:val="28"/>
          <w:szCs w:val="28"/>
          <w:lang w:eastAsia="en-IE"/>
        </w:rPr>
        <w:t xml:space="preserve">Features the combined unitis total c.163sqm and are situated on c.0.1 acres Zoned B1 Development potential.  Oil fired central heating mains water, mains sewage, rear yard with vehicular access.  Minutes walk from Navan Town Centre and all town amenities. </w:t>
      </w:r>
    </w:p>
    <w:p w:rsidR="00691929" w:rsidRDefault="00691929" w:rsidP="00691929">
      <w:pPr>
        <w:shd w:val="clear" w:color="auto" w:fill="FFFFFF" w:themeFill="background1"/>
        <w:rPr>
          <w:rFonts w:cstheme="minorHAnsi"/>
          <w:noProof/>
          <w:color w:val="595959" w:themeColor="text1" w:themeTint="A6"/>
          <w:sz w:val="28"/>
          <w:szCs w:val="28"/>
          <w:lang w:eastAsia="en-IE"/>
        </w:rPr>
      </w:pPr>
    </w:p>
    <w:p w:rsidR="00691929" w:rsidRDefault="00691929" w:rsidP="00235EB4">
      <w:pPr>
        <w:shd w:val="clear" w:color="auto" w:fill="FFFFFF" w:themeFill="background1"/>
        <w:jc w:val="center"/>
        <w:rPr>
          <w:rFonts w:cstheme="minorHAnsi"/>
          <w:noProof/>
          <w:color w:val="595959" w:themeColor="text1" w:themeTint="A6"/>
          <w:sz w:val="28"/>
          <w:szCs w:val="28"/>
          <w:lang w:eastAsia="en-IE"/>
        </w:rPr>
      </w:pPr>
    </w:p>
    <w:p w:rsidR="00691929" w:rsidRDefault="00691929" w:rsidP="00235EB4">
      <w:pPr>
        <w:shd w:val="clear" w:color="auto" w:fill="FFFFFF" w:themeFill="background1"/>
        <w:jc w:val="center"/>
        <w:rPr>
          <w:b/>
          <w:color w:val="F79646" w:themeColor="accent6"/>
          <w:sz w:val="36"/>
          <w:szCs w:val="36"/>
          <w:shd w:val="clear" w:color="auto" w:fill="E0F1F1"/>
        </w:rPr>
      </w:pPr>
    </w:p>
    <w:p w:rsidR="00235EB4" w:rsidRDefault="00235EB4" w:rsidP="00691929">
      <w:pPr>
        <w:shd w:val="clear" w:color="auto" w:fill="FFFFFF" w:themeFill="background1"/>
        <w:jc w:val="center"/>
        <w:rPr>
          <w:b/>
          <w:color w:val="F79646" w:themeColor="accent6"/>
          <w:sz w:val="36"/>
          <w:szCs w:val="36"/>
          <w:shd w:val="clear" w:color="auto" w:fill="E0F1F1"/>
        </w:rPr>
      </w:pPr>
      <w:proofErr w:type="spellStart"/>
      <w:proofErr w:type="gramStart"/>
      <w:r>
        <w:rPr>
          <w:b/>
          <w:color w:val="F79646" w:themeColor="accent6"/>
          <w:sz w:val="36"/>
          <w:szCs w:val="36"/>
          <w:shd w:val="clear" w:color="auto" w:fill="E0F1F1"/>
        </w:rPr>
        <w:t>Eircode</w:t>
      </w:r>
      <w:proofErr w:type="spellEnd"/>
      <w:r>
        <w:rPr>
          <w:b/>
          <w:color w:val="F79646" w:themeColor="accent6"/>
          <w:sz w:val="36"/>
          <w:szCs w:val="36"/>
          <w:shd w:val="clear" w:color="auto" w:fill="E0F1F1"/>
        </w:rPr>
        <w:t xml:space="preserve"> :</w:t>
      </w:r>
      <w:proofErr w:type="gramEnd"/>
    </w:p>
    <w:p w:rsidR="00235EB4" w:rsidRDefault="00235EB4" w:rsidP="00691929">
      <w:pPr>
        <w:shd w:val="clear" w:color="auto" w:fill="FFFFFF" w:themeFill="background1"/>
        <w:jc w:val="center"/>
        <w:rPr>
          <w:b/>
          <w:color w:val="F79646" w:themeColor="accent6"/>
          <w:sz w:val="36"/>
          <w:szCs w:val="36"/>
          <w:shd w:val="clear" w:color="auto" w:fill="E0F1F1"/>
        </w:rPr>
      </w:pPr>
      <w:r>
        <w:rPr>
          <w:b/>
          <w:noProof/>
          <w:color w:val="F79646" w:themeColor="accent6"/>
          <w:sz w:val="36"/>
          <w:szCs w:val="36"/>
          <w:shd w:val="clear" w:color="auto" w:fill="E0F1F1"/>
          <w:lang w:eastAsia="en-IE"/>
        </w:rPr>
        <w:drawing>
          <wp:inline distT="0" distB="0" distL="0" distR="0">
            <wp:extent cx="5210175" cy="2979648"/>
            <wp:effectExtent l="19050" t="19050" r="9525" b="1143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rcode Map.png"/>
                    <pic:cNvPicPr/>
                  </pic:nvPicPr>
                  <pic:blipFill>
                    <a:blip r:embed="rId17">
                      <a:extLst>
                        <a:ext uri="{28A0092B-C50C-407E-A947-70E740481C1C}">
                          <a14:useLocalDpi xmlns:a14="http://schemas.microsoft.com/office/drawing/2010/main" val="0"/>
                        </a:ext>
                      </a:extLst>
                    </a:blip>
                    <a:stretch>
                      <a:fillRect/>
                    </a:stretch>
                  </pic:blipFill>
                  <pic:spPr>
                    <a:xfrm>
                      <a:off x="0" y="0"/>
                      <a:ext cx="5211300" cy="2980291"/>
                    </a:xfrm>
                    <a:prstGeom prst="rect">
                      <a:avLst/>
                    </a:prstGeom>
                    <a:ln>
                      <a:solidFill>
                        <a:schemeClr val="accent6"/>
                      </a:solidFill>
                    </a:ln>
                  </pic:spPr>
                </pic:pic>
              </a:graphicData>
            </a:graphic>
          </wp:inline>
        </w:drawing>
      </w:r>
    </w:p>
    <w:p w:rsidR="00235EB4" w:rsidRDefault="00235EB4" w:rsidP="00235EB4">
      <w:pPr>
        <w:shd w:val="clear" w:color="auto" w:fill="FFFFFF" w:themeFill="background1"/>
        <w:jc w:val="center"/>
        <w:rPr>
          <w:b/>
          <w:color w:val="F79646" w:themeColor="accent6"/>
          <w:sz w:val="36"/>
          <w:szCs w:val="36"/>
          <w:shd w:val="clear" w:color="auto" w:fill="E0F1F1"/>
        </w:rPr>
      </w:pPr>
    </w:p>
    <w:p w:rsidR="000E5B3C" w:rsidRPr="00691929" w:rsidRDefault="00691929" w:rsidP="00691929">
      <w:pPr>
        <w:shd w:val="clear" w:color="auto" w:fill="FFFFFF" w:themeFill="background1"/>
        <w:jc w:val="center"/>
        <w:rPr>
          <w:b/>
          <w:color w:val="F79646" w:themeColor="accent6"/>
          <w:sz w:val="36"/>
          <w:szCs w:val="36"/>
          <w:shd w:val="clear" w:color="auto" w:fill="E0F1F1"/>
        </w:rPr>
      </w:pPr>
      <w:r w:rsidRPr="00BB49E1">
        <w:rPr>
          <w:rFonts w:cstheme="minorHAnsi"/>
          <w:b/>
          <w:noProof/>
          <w:color w:val="F79646" w:themeColor="accent6"/>
          <w:sz w:val="28"/>
          <w:szCs w:val="28"/>
          <w:lang w:eastAsia="en-IE"/>
        </w:rPr>
        <mc:AlternateContent>
          <mc:Choice Requires="wps">
            <w:drawing>
              <wp:anchor distT="0" distB="0" distL="114300" distR="114300" simplePos="0" relativeHeight="251667456" behindDoc="0" locked="0" layoutInCell="1" allowOverlap="1" wp14:anchorId="7A23023A" wp14:editId="2C195565">
                <wp:simplePos x="0" y="0"/>
                <wp:positionH relativeFrom="column">
                  <wp:posOffset>2037080</wp:posOffset>
                </wp:positionH>
                <wp:positionV relativeFrom="paragraph">
                  <wp:posOffset>-5204460</wp:posOffset>
                </wp:positionV>
                <wp:extent cx="1943100" cy="6096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9600"/>
                        </a:xfrm>
                        <a:prstGeom prst="rect">
                          <a:avLst/>
                        </a:prstGeom>
                        <a:solidFill>
                          <a:srgbClr val="FFFFFF"/>
                        </a:solidFill>
                        <a:ln w="9525">
                          <a:solidFill>
                            <a:srgbClr val="F79646"/>
                          </a:solidFill>
                          <a:miter lim="800000"/>
                          <a:headEnd/>
                          <a:tailEnd/>
                        </a:ln>
                      </wps:spPr>
                      <wps:txbx>
                        <w:txbxContent>
                          <w:p w:rsidR="00691929" w:rsidRPr="00BB49E1" w:rsidRDefault="00691929" w:rsidP="00691929">
                            <w:pPr>
                              <w:rPr>
                                <w:b/>
                                <w:color w:val="F79646" w:themeColor="accent6"/>
                                <w:sz w:val="36"/>
                                <w:szCs w:val="36"/>
                              </w:rPr>
                            </w:pPr>
                            <w:proofErr w:type="gramStart"/>
                            <w:r>
                              <w:rPr>
                                <w:b/>
                                <w:color w:val="F79646" w:themeColor="accent6"/>
                                <w:sz w:val="36"/>
                                <w:szCs w:val="36"/>
                              </w:rPr>
                              <w:t>Price :</w:t>
                            </w:r>
                            <w:proofErr w:type="gramEnd"/>
                            <w:r>
                              <w:rPr>
                                <w:b/>
                                <w:color w:val="F79646" w:themeColor="accent6"/>
                                <w:sz w:val="36"/>
                                <w:szCs w:val="36"/>
                              </w:rPr>
                              <w:t xml:space="preserve">   €245,000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0.4pt;margin-top:-409.8pt;width:153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" strokecolor="#f79646">
                <v:textbox>
                  <w:txbxContent>
                    <w:p w:rsidR="00691929" w:rsidRPr="00BB49E1" w:rsidRDefault="00691929" w:rsidP="00691929">
                      <w:pPr>
                        <w:rPr>
                          <w:b/>
                          <w:color w:val="F79646" w:themeColor="accent6"/>
                          <w:sz w:val="36"/>
                          <w:szCs w:val="36"/>
                        </w:rPr>
                      </w:pPr>
                      <w:proofErr w:type="gramStart"/>
                      <w:r>
                        <w:rPr>
                          <w:b/>
                          <w:color w:val="F79646" w:themeColor="accent6"/>
                          <w:sz w:val="36"/>
                          <w:szCs w:val="36"/>
                        </w:rPr>
                        <w:t>Price :</w:t>
                      </w:r>
                      <w:proofErr w:type="gramEnd"/>
                      <w:r>
                        <w:rPr>
                          <w:b/>
                          <w:color w:val="F79646" w:themeColor="accent6"/>
                          <w:sz w:val="36"/>
                          <w:szCs w:val="36"/>
                        </w:rPr>
                        <w:t xml:space="preserve">   €245,000</w:t>
                      </w:r>
                    </w:p>
                  </w:txbxContent>
                </v:textbox>
              </v:shape>
            </w:pict>
          </mc:Fallback>
        </mc:AlternateContent>
      </w:r>
    </w:p>
    <w:p w:rsidR="00B4606B" w:rsidRDefault="00691929" w:rsidP="00B4606B">
      <w:pPr>
        <w:jc w:val="center"/>
        <w:rPr>
          <w:rFonts w:cstheme="minorHAnsi"/>
          <w:b/>
          <w:color w:val="404040" w:themeColor="text1" w:themeTint="BF"/>
          <w:sz w:val="28"/>
          <w:szCs w:val="28"/>
        </w:rPr>
      </w:pPr>
      <w:r w:rsidRPr="007D5144">
        <w:rPr>
          <w:noProof/>
          <w:lang w:eastAsia="en-IE"/>
        </w:rPr>
        <w:lastRenderedPageBreak/>
        <mc:AlternateContent>
          <mc:Choice Requires="wps">
            <w:drawing>
              <wp:anchor distT="0" distB="0" distL="114300" distR="114300" simplePos="0" relativeHeight="251665408" behindDoc="0" locked="0" layoutInCell="1" allowOverlap="1" wp14:anchorId="179C58BA" wp14:editId="64049DDA">
                <wp:simplePos x="0" y="0"/>
                <wp:positionH relativeFrom="column">
                  <wp:posOffset>-114300</wp:posOffset>
                </wp:positionH>
                <wp:positionV relativeFrom="paragraph">
                  <wp:posOffset>98425</wp:posOffset>
                </wp:positionV>
                <wp:extent cx="5953125" cy="71151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115175"/>
                        </a:xfrm>
                        <a:prstGeom prst="rect">
                          <a:avLst/>
                        </a:prstGeom>
                        <a:solidFill>
                          <a:sysClr val="windowText" lastClr="000000">
                            <a:lumMod val="65000"/>
                            <a:lumOff val="35000"/>
                          </a:sysClr>
                        </a:solidFill>
                        <a:ln w="9525">
                          <a:solidFill>
                            <a:srgbClr val="F79646"/>
                          </a:solidFill>
                          <a:miter lim="800000"/>
                          <a:headEnd/>
                          <a:tailEnd/>
                        </a:ln>
                      </wps:spPr>
                      <wps:txbx>
                        <w:txbxContent>
                          <w:p w:rsidR="007D5144" w:rsidRPr="000F5BC0" w:rsidRDefault="007D5144" w:rsidP="007D5144">
                            <w:pPr>
                              <w:rPr>
                                <w:i/>
                              </w:rPr>
                            </w:pPr>
                          </w:p>
                          <w:p w:rsidR="007D5144" w:rsidRDefault="007D5144" w:rsidP="007D5144"/>
                          <w:p w:rsidR="007D5144" w:rsidRDefault="007D5144" w:rsidP="007D5144">
                            <w:pPr>
                              <w:jc w:val="center"/>
                              <w:rPr>
                                <w:color w:val="FFFFFF" w:themeColor="background1"/>
                                <w:sz w:val="44"/>
                                <w:szCs w:val="44"/>
                              </w:rPr>
                            </w:pPr>
                            <w:r w:rsidRPr="00091CEC">
                              <w:rPr>
                                <w:color w:val="FFFFFF" w:themeColor="background1"/>
                                <w:sz w:val="44"/>
                                <w:szCs w:val="44"/>
                              </w:rPr>
                              <w:t>Oliver Farrell QFA</w:t>
                            </w:r>
                          </w:p>
                          <w:p w:rsidR="007D5144" w:rsidRDefault="007D5144" w:rsidP="007D5144">
                            <w:pPr>
                              <w:jc w:val="center"/>
                              <w:rPr>
                                <w:color w:val="FFFFFF" w:themeColor="background1"/>
                                <w:sz w:val="44"/>
                                <w:szCs w:val="44"/>
                              </w:rPr>
                            </w:pPr>
                            <w:r>
                              <w:rPr>
                                <w:color w:val="FFFFFF" w:themeColor="background1"/>
                                <w:sz w:val="44"/>
                                <w:szCs w:val="44"/>
                              </w:rPr>
                              <w:t xml:space="preserve">Michael Cassidy Financial Broker </w:t>
                            </w:r>
                          </w:p>
                          <w:p w:rsidR="007D5144" w:rsidRDefault="007D5144" w:rsidP="007D5144">
                            <w:pPr>
                              <w:jc w:val="center"/>
                              <w:rPr>
                                <w:color w:val="FFFFFF" w:themeColor="background1"/>
                                <w:sz w:val="44"/>
                                <w:szCs w:val="44"/>
                              </w:rPr>
                            </w:pPr>
                          </w:p>
                          <w:p w:rsidR="007D5144" w:rsidRPr="00091CEC" w:rsidRDefault="007D5144" w:rsidP="007D5144">
                            <w:pPr>
                              <w:jc w:val="center"/>
                              <w:rPr>
                                <w:b/>
                                <w:color w:val="F79646" w:themeColor="accent6"/>
                                <w:sz w:val="44"/>
                                <w:szCs w:val="44"/>
                              </w:rPr>
                            </w:pPr>
                            <w:r w:rsidRPr="00091CEC">
                              <w:rPr>
                                <w:b/>
                                <w:color w:val="F79646" w:themeColor="accent6"/>
                                <w:sz w:val="44"/>
                                <w:szCs w:val="44"/>
                              </w:rPr>
                              <w:t>PENSIONS</w:t>
                            </w:r>
                          </w:p>
                          <w:p w:rsidR="007D5144" w:rsidRPr="00091CEC" w:rsidRDefault="007D5144" w:rsidP="007D5144">
                            <w:pPr>
                              <w:jc w:val="center"/>
                              <w:rPr>
                                <w:b/>
                                <w:color w:val="F79646" w:themeColor="accent6"/>
                                <w:sz w:val="44"/>
                                <w:szCs w:val="44"/>
                              </w:rPr>
                            </w:pPr>
                            <w:r w:rsidRPr="00091CEC">
                              <w:rPr>
                                <w:b/>
                                <w:color w:val="F79646" w:themeColor="accent6"/>
                                <w:sz w:val="44"/>
                                <w:szCs w:val="44"/>
                              </w:rPr>
                              <w:t xml:space="preserve">LIFE COVER </w:t>
                            </w:r>
                          </w:p>
                          <w:p w:rsidR="007D5144" w:rsidRDefault="007D5144" w:rsidP="007D5144">
                            <w:pPr>
                              <w:jc w:val="center"/>
                              <w:rPr>
                                <w:b/>
                                <w:color w:val="F79646" w:themeColor="accent6"/>
                                <w:sz w:val="44"/>
                                <w:szCs w:val="44"/>
                              </w:rPr>
                            </w:pPr>
                            <w:r w:rsidRPr="00091CEC">
                              <w:rPr>
                                <w:b/>
                                <w:color w:val="F79646" w:themeColor="accent6"/>
                                <w:sz w:val="44"/>
                                <w:szCs w:val="44"/>
                              </w:rPr>
                              <w:t xml:space="preserve">MORTGAGES </w:t>
                            </w:r>
                          </w:p>
                          <w:p w:rsidR="007D5144" w:rsidRDefault="007D5144" w:rsidP="007D5144">
                            <w:pPr>
                              <w:spacing w:after="0"/>
                              <w:jc w:val="center"/>
                              <w:rPr>
                                <w:b/>
                                <w:color w:val="FFFFFF" w:themeColor="background1"/>
                                <w:sz w:val="44"/>
                                <w:szCs w:val="44"/>
                              </w:rPr>
                            </w:pPr>
                          </w:p>
                          <w:p w:rsidR="007D5144" w:rsidRPr="000F5BC0" w:rsidRDefault="007D5144" w:rsidP="007D5144">
                            <w:pPr>
                              <w:spacing w:after="0"/>
                              <w:jc w:val="center"/>
                              <w:rPr>
                                <w:b/>
                                <w:color w:val="FFFFFF" w:themeColor="background1"/>
                                <w:sz w:val="44"/>
                                <w:szCs w:val="44"/>
                              </w:rPr>
                            </w:pPr>
                            <w:r w:rsidRPr="000F5BC0">
                              <w:rPr>
                                <w:b/>
                                <w:color w:val="FFFFFF" w:themeColor="background1"/>
                                <w:sz w:val="44"/>
                                <w:szCs w:val="44"/>
                              </w:rPr>
                              <w:t>01-8259622</w:t>
                            </w:r>
                          </w:p>
                          <w:p w:rsidR="007D5144" w:rsidRPr="000F5BC0" w:rsidRDefault="007D5144" w:rsidP="007D5144">
                            <w:pPr>
                              <w:spacing w:after="0"/>
                              <w:jc w:val="center"/>
                              <w:rPr>
                                <w:b/>
                                <w:color w:val="FFFFFF" w:themeColor="background1"/>
                                <w:sz w:val="44"/>
                                <w:szCs w:val="44"/>
                              </w:rPr>
                            </w:pPr>
                            <w:r w:rsidRPr="000F5BC0">
                              <w:rPr>
                                <w:b/>
                                <w:color w:val="FFFFFF" w:themeColor="background1"/>
                                <w:sz w:val="44"/>
                                <w:szCs w:val="44"/>
                              </w:rPr>
                              <w:t>www.foleyauctioneers.ie</w:t>
                            </w:r>
                          </w:p>
                          <w:p w:rsidR="007D5144" w:rsidRDefault="007D5144" w:rsidP="007D5144">
                            <w:pPr>
                              <w:jc w:val="center"/>
                              <w:rPr>
                                <w:b/>
                                <w:color w:val="F79646" w:themeColor="accent6"/>
                                <w:sz w:val="44"/>
                                <w:szCs w:val="44"/>
                              </w:rPr>
                            </w:pPr>
                          </w:p>
                          <w:p w:rsidR="007D5144" w:rsidRDefault="007D5144" w:rsidP="007D5144">
                            <w:pPr>
                              <w:jc w:val="center"/>
                              <w:rPr>
                                <w:b/>
                                <w:color w:val="F79646" w:themeColor="accent6"/>
                                <w:sz w:val="44"/>
                                <w:szCs w:val="44"/>
                              </w:rPr>
                            </w:pPr>
                            <w:r>
                              <w:rPr>
                                <w:b/>
                                <w:noProof/>
                                <w:color w:val="F79646" w:themeColor="accent6"/>
                                <w:sz w:val="44"/>
                                <w:szCs w:val="44"/>
                                <w:lang w:eastAsia="en-IE"/>
                              </w:rPr>
                              <w:drawing>
                                <wp:inline distT="0" distB="0" distL="0" distR="0" wp14:anchorId="241F95E8" wp14:editId="6AC6A3D8">
                                  <wp:extent cx="990600" cy="905976"/>
                                  <wp:effectExtent l="0" t="0" r="0" b="8890"/>
                                  <wp:docPr id="30" name="Picture 30" descr="C:\Users\RoisinWalsh\Desktop\dianesphotos\A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isinWalsh\Desktop\dianesphotos\Aim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905976"/>
                                          </a:xfrm>
                                          <a:prstGeom prst="rect">
                                            <a:avLst/>
                                          </a:prstGeom>
                                          <a:noFill/>
                                          <a:ln>
                                            <a:noFill/>
                                          </a:ln>
                                        </pic:spPr>
                                      </pic:pic>
                                    </a:graphicData>
                                  </a:graphic>
                                </wp:inline>
                              </w:drawing>
                            </w:r>
                          </w:p>
                          <w:p w:rsidR="007D5144" w:rsidRPr="00091CEC" w:rsidRDefault="007D5144" w:rsidP="007D5144">
                            <w:pPr>
                              <w:jc w:val="center"/>
                              <w:rPr>
                                <w:b/>
                                <w:color w:val="F79646" w:themeColor="accent6"/>
                                <w:sz w:val="44"/>
                                <w:szCs w:val="44"/>
                              </w:rPr>
                            </w:pPr>
                            <w:r>
                              <w:rPr>
                                <w:b/>
                                <w:noProof/>
                                <w:color w:val="F79646" w:themeColor="accent6"/>
                                <w:sz w:val="44"/>
                                <w:szCs w:val="44"/>
                                <w:lang w:eastAsia="en-IE"/>
                              </w:rPr>
                              <w:drawing>
                                <wp:inline distT="0" distB="0" distL="0" distR="0" wp14:anchorId="61888902" wp14:editId="4DFCEF03">
                                  <wp:extent cx="1400175" cy="5144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cassidy.PNG"/>
                                          <pic:cNvPicPr/>
                                        </pic:nvPicPr>
                                        <pic:blipFill>
                                          <a:blip r:embed="rId19">
                                            <a:extLst>
                                              <a:ext uri="{28A0092B-C50C-407E-A947-70E740481C1C}">
                                                <a14:useLocalDpi xmlns:a14="http://schemas.microsoft.com/office/drawing/2010/main" val="0"/>
                                              </a:ext>
                                            </a:extLst>
                                          </a:blip>
                                          <a:stretch>
                                            <a:fillRect/>
                                          </a:stretch>
                                        </pic:blipFill>
                                        <pic:spPr>
                                          <a:xfrm>
                                            <a:off x="0" y="0"/>
                                            <a:ext cx="1400371" cy="5145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pt;margin-top:7.75pt;width:468.75pt;height:56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" fillcolor="#595959" strokecolor="#f79646">
                <v:textbox>
                  <w:txbxContent>
                    <w:p w:rsidR="007D5144" w:rsidRPr="000F5BC0" w:rsidRDefault="007D5144" w:rsidP="007D5144">
                      <w:pPr>
                        <w:rPr>
                          <w:i/>
                        </w:rPr>
                      </w:pPr>
                    </w:p>
                    <w:p w:rsidR="007D5144" w:rsidRDefault="007D5144" w:rsidP="007D5144"/>
                    <w:p w:rsidR="007D5144" w:rsidRDefault="007D5144" w:rsidP="007D5144">
                      <w:pPr>
                        <w:jc w:val="center"/>
                        <w:rPr>
                          <w:color w:val="FFFFFF" w:themeColor="background1"/>
                          <w:sz w:val="44"/>
                          <w:szCs w:val="44"/>
                        </w:rPr>
                      </w:pPr>
                      <w:r w:rsidRPr="00091CEC">
                        <w:rPr>
                          <w:color w:val="FFFFFF" w:themeColor="background1"/>
                          <w:sz w:val="44"/>
                          <w:szCs w:val="44"/>
                        </w:rPr>
                        <w:t>Oliver Farrell QFA</w:t>
                      </w:r>
                    </w:p>
                    <w:p w:rsidR="007D5144" w:rsidRDefault="007D5144" w:rsidP="007D5144">
                      <w:pPr>
                        <w:jc w:val="center"/>
                        <w:rPr>
                          <w:color w:val="FFFFFF" w:themeColor="background1"/>
                          <w:sz w:val="44"/>
                          <w:szCs w:val="44"/>
                        </w:rPr>
                      </w:pPr>
                      <w:r>
                        <w:rPr>
                          <w:color w:val="FFFFFF" w:themeColor="background1"/>
                          <w:sz w:val="44"/>
                          <w:szCs w:val="44"/>
                        </w:rPr>
                        <w:t xml:space="preserve">Michael Cassidy Financial Broker </w:t>
                      </w:r>
                    </w:p>
                    <w:p w:rsidR="007D5144" w:rsidRDefault="007D5144" w:rsidP="007D5144">
                      <w:pPr>
                        <w:jc w:val="center"/>
                        <w:rPr>
                          <w:color w:val="FFFFFF" w:themeColor="background1"/>
                          <w:sz w:val="44"/>
                          <w:szCs w:val="44"/>
                        </w:rPr>
                      </w:pPr>
                    </w:p>
                    <w:p w:rsidR="007D5144" w:rsidRPr="00091CEC" w:rsidRDefault="007D5144" w:rsidP="007D5144">
                      <w:pPr>
                        <w:jc w:val="center"/>
                        <w:rPr>
                          <w:b/>
                          <w:color w:val="F79646" w:themeColor="accent6"/>
                          <w:sz w:val="44"/>
                          <w:szCs w:val="44"/>
                        </w:rPr>
                      </w:pPr>
                      <w:r w:rsidRPr="00091CEC">
                        <w:rPr>
                          <w:b/>
                          <w:color w:val="F79646" w:themeColor="accent6"/>
                          <w:sz w:val="44"/>
                          <w:szCs w:val="44"/>
                        </w:rPr>
                        <w:t>PENSIONS</w:t>
                      </w:r>
                    </w:p>
                    <w:p w:rsidR="007D5144" w:rsidRPr="00091CEC" w:rsidRDefault="007D5144" w:rsidP="007D5144">
                      <w:pPr>
                        <w:jc w:val="center"/>
                        <w:rPr>
                          <w:b/>
                          <w:color w:val="F79646" w:themeColor="accent6"/>
                          <w:sz w:val="44"/>
                          <w:szCs w:val="44"/>
                        </w:rPr>
                      </w:pPr>
                      <w:r w:rsidRPr="00091CEC">
                        <w:rPr>
                          <w:b/>
                          <w:color w:val="F79646" w:themeColor="accent6"/>
                          <w:sz w:val="44"/>
                          <w:szCs w:val="44"/>
                        </w:rPr>
                        <w:t xml:space="preserve">LIFE COVER </w:t>
                      </w:r>
                    </w:p>
                    <w:p w:rsidR="007D5144" w:rsidRDefault="007D5144" w:rsidP="007D5144">
                      <w:pPr>
                        <w:jc w:val="center"/>
                        <w:rPr>
                          <w:b/>
                          <w:color w:val="F79646" w:themeColor="accent6"/>
                          <w:sz w:val="44"/>
                          <w:szCs w:val="44"/>
                        </w:rPr>
                      </w:pPr>
                      <w:r w:rsidRPr="00091CEC">
                        <w:rPr>
                          <w:b/>
                          <w:color w:val="F79646" w:themeColor="accent6"/>
                          <w:sz w:val="44"/>
                          <w:szCs w:val="44"/>
                        </w:rPr>
                        <w:t xml:space="preserve">MORTGAGES </w:t>
                      </w:r>
                    </w:p>
                    <w:p w:rsidR="007D5144" w:rsidRDefault="007D5144" w:rsidP="007D5144">
                      <w:pPr>
                        <w:spacing w:after="0"/>
                        <w:jc w:val="center"/>
                        <w:rPr>
                          <w:b/>
                          <w:color w:val="FFFFFF" w:themeColor="background1"/>
                          <w:sz w:val="44"/>
                          <w:szCs w:val="44"/>
                        </w:rPr>
                      </w:pPr>
                    </w:p>
                    <w:p w:rsidR="007D5144" w:rsidRPr="000F5BC0" w:rsidRDefault="007D5144" w:rsidP="007D5144">
                      <w:pPr>
                        <w:spacing w:after="0"/>
                        <w:jc w:val="center"/>
                        <w:rPr>
                          <w:b/>
                          <w:color w:val="FFFFFF" w:themeColor="background1"/>
                          <w:sz w:val="44"/>
                          <w:szCs w:val="44"/>
                        </w:rPr>
                      </w:pPr>
                      <w:r w:rsidRPr="000F5BC0">
                        <w:rPr>
                          <w:b/>
                          <w:color w:val="FFFFFF" w:themeColor="background1"/>
                          <w:sz w:val="44"/>
                          <w:szCs w:val="44"/>
                        </w:rPr>
                        <w:t>01-8259622</w:t>
                      </w:r>
                    </w:p>
                    <w:p w:rsidR="007D5144" w:rsidRPr="000F5BC0" w:rsidRDefault="007D5144" w:rsidP="007D5144">
                      <w:pPr>
                        <w:spacing w:after="0"/>
                        <w:jc w:val="center"/>
                        <w:rPr>
                          <w:b/>
                          <w:color w:val="FFFFFF" w:themeColor="background1"/>
                          <w:sz w:val="44"/>
                          <w:szCs w:val="44"/>
                        </w:rPr>
                      </w:pPr>
                      <w:r w:rsidRPr="000F5BC0">
                        <w:rPr>
                          <w:b/>
                          <w:color w:val="FFFFFF" w:themeColor="background1"/>
                          <w:sz w:val="44"/>
                          <w:szCs w:val="44"/>
                        </w:rPr>
                        <w:t>www.foleyauctioneers.ie</w:t>
                      </w:r>
                    </w:p>
                    <w:p w:rsidR="007D5144" w:rsidRDefault="007D5144" w:rsidP="007D5144">
                      <w:pPr>
                        <w:jc w:val="center"/>
                        <w:rPr>
                          <w:b/>
                          <w:color w:val="F79646" w:themeColor="accent6"/>
                          <w:sz w:val="44"/>
                          <w:szCs w:val="44"/>
                        </w:rPr>
                      </w:pPr>
                    </w:p>
                    <w:p w:rsidR="007D5144" w:rsidRDefault="007D5144" w:rsidP="007D5144">
                      <w:pPr>
                        <w:jc w:val="center"/>
                        <w:rPr>
                          <w:b/>
                          <w:color w:val="F79646" w:themeColor="accent6"/>
                          <w:sz w:val="44"/>
                          <w:szCs w:val="44"/>
                        </w:rPr>
                      </w:pPr>
                      <w:r>
                        <w:rPr>
                          <w:b/>
                          <w:noProof/>
                          <w:color w:val="F79646" w:themeColor="accent6"/>
                          <w:sz w:val="44"/>
                          <w:szCs w:val="44"/>
                          <w:lang w:eastAsia="en-IE"/>
                        </w:rPr>
                        <w:drawing>
                          <wp:inline distT="0" distB="0" distL="0" distR="0" wp14:anchorId="241F95E8" wp14:editId="6AC6A3D8">
                            <wp:extent cx="990600" cy="905976"/>
                            <wp:effectExtent l="0" t="0" r="0" b="8890"/>
                            <wp:docPr id="30" name="Picture 30" descr="C:\Users\RoisinWalsh\Desktop\dianesphotos\A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isinWalsh\Desktop\dianesphotos\Aim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905976"/>
                                    </a:xfrm>
                                    <a:prstGeom prst="rect">
                                      <a:avLst/>
                                    </a:prstGeom>
                                    <a:noFill/>
                                    <a:ln>
                                      <a:noFill/>
                                    </a:ln>
                                  </pic:spPr>
                                </pic:pic>
                              </a:graphicData>
                            </a:graphic>
                          </wp:inline>
                        </w:drawing>
                      </w:r>
                    </w:p>
                    <w:p w:rsidR="007D5144" w:rsidRPr="00091CEC" w:rsidRDefault="007D5144" w:rsidP="007D5144">
                      <w:pPr>
                        <w:jc w:val="center"/>
                        <w:rPr>
                          <w:b/>
                          <w:color w:val="F79646" w:themeColor="accent6"/>
                          <w:sz w:val="44"/>
                          <w:szCs w:val="44"/>
                        </w:rPr>
                      </w:pPr>
                      <w:r>
                        <w:rPr>
                          <w:b/>
                          <w:noProof/>
                          <w:color w:val="F79646" w:themeColor="accent6"/>
                          <w:sz w:val="44"/>
                          <w:szCs w:val="44"/>
                          <w:lang w:eastAsia="en-IE"/>
                        </w:rPr>
                        <w:drawing>
                          <wp:inline distT="0" distB="0" distL="0" distR="0" wp14:anchorId="61888902" wp14:editId="4DFCEF03">
                            <wp:extent cx="1400175" cy="5144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cassidy.PNG"/>
                                    <pic:cNvPicPr/>
                                  </pic:nvPicPr>
                                  <pic:blipFill>
                                    <a:blip r:embed="rId19">
                                      <a:extLst>
                                        <a:ext uri="{28A0092B-C50C-407E-A947-70E740481C1C}">
                                          <a14:useLocalDpi xmlns:a14="http://schemas.microsoft.com/office/drawing/2010/main" val="0"/>
                                        </a:ext>
                                      </a:extLst>
                                    </a:blip>
                                    <a:stretch>
                                      <a:fillRect/>
                                    </a:stretch>
                                  </pic:blipFill>
                                  <pic:spPr>
                                    <a:xfrm>
                                      <a:off x="0" y="0"/>
                                      <a:ext cx="1400371" cy="514513"/>
                                    </a:xfrm>
                                    <a:prstGeom prst="rect">
                                      <a:avLst/>
                                    </a:prstGeom>
                                  </pic:spPr>
                                </pic:pic>
                              </a:graphicData>
                            </a:graphic>
                          </wp:inline>
                        </w:drawing>
                      </w:r>
                    </w:p>
                  </w:txbxContent>
                </v:textbox>
              </v:shape>
            </w:pict>
          </mc:Fallback>
        </mc:AlternateContent>
      </w:r>
    </w:p>
    <w:p w:rsidR="000E5B3C" w:rsidRPr="00BB49E1" w:rsidRDefault="000E5B3C" w:rsidP="00B4606B">
      <w:pPr>
        <w:jc w:val="center"/>
        <w:rPr>
          <w:rFonts w:cstheme="minorHAnsi"/>
          <w:b/>
          <w:color w:val="F79646" w:themeColor="accent6"/>
          <w:sz w:val="28"/>
          <w:szCs w:val="28"/>
        </w:rPr>
      </w:pPr>
    </w:p>
    <w:p w:rsidR="000E5B3C" w:rsidRDefault="000E5B3C" w:rsidP="00B4606B">
      <w:pPr>
        <w:jc w:val="center"/>
        <w:rPr>
          <w:rFonts w:cstheme="minorHAnsi"/>
          <w:b/>
          <w:color w:val="404040" w:themeColor="text1" w:themeTint="BF"/>
          <w:sz w:val="28"/>
          <w:szCs w:val="28"/>
        </w:rPr>
      </w:pPr>
    </w:p>
    <w:p w:rsidR="000E5B3C" w:rsidRDefault="000E5B3C" w:rsidP="00B4606B">
      <w:pPr>
        <w:jc w:val="center"/>
        <w:rPr>
          <w:rFonts w:cstheme="minorHAnsi"/>
          <w:b/>
          <w:color w:val="404040" w:themeColor="text1" w:themeTint="BF"/>
          <w:sz w:val="28"/>
          <w:szCs w:val="28"/>
        </w:rPr>
      </w:pPr>
    </w:p>
    <w:p w:rsidR="000E5B3C" w:rsidRDefault="000E5B3C" w:rsidP="00B4606B">
      <w:pPr>
        <w:jc w:val="center"/>
        <w:rPr>
          <w:rFonts w:cstheme="minorHAnsi"/>
          <w:b/>
          <w:color w:val="404040" w:themeColor="text1" w:themeTint="BF"/>
          <w:sz w:val="28"/>
          <w:szCs w:val="28"/>
        </w:rPr>
      </w:pPr>
    </w:p>
    <w:p w:rsidR="000E5B3C" w:rsidRDefault="000E5B3C" w:rsidP="00B4606B">
      <w:pPr>
        <w:jc w:val="center"/>
        <w:rPr>
          <w:rFonts w:cstheme="minorHAnsi"/>
          <w:b/>
          <w:color w:val="404040" w:themeColor="text1" w:themeTint="BF"/>
          <w:sz w:val="28"/>
          <w:szCs w:val="28"/>
        </w:rPr>
      </w:pPr>
    </w:p>
    <w:p w:rsidR="000E5B3C" w:rsidRDefault="000E5B3C" w:rsidP="00B4606B">
      <w:pPr>
        <w:jc w:val="center"/>
        <w:rPr>
          <w:rFonts w:cstheme="minorHAnsi"/>
          <w:b/>
          <w:color w:val="404040" w:themeColor="text1" w:themeTint="BF"/>
          <w:sz w:val="28"/>
          <w:szCs w:val="28"/>
        </w:rPr>
      </w:pPr>
    </w:p>
    <w:p w:rsidR="000E5B3C" w:rsidRDefault="000E5B3C" w:rsidP="000E5B3C">
      <w:pPr>
        <w:rPr>
          <w:rFonts w:cstheme="minorHAnsi"/>
          <w:b/>
          <w:color w:val="404040" w:themeColor="text1" w:themeTint="BF"/>
          <w:sz w:val="28"/>
          <w:szCs w:val="28"/>
        </w:rPr>
      </w:pPr>
    </w:p>
    <w:p w:rsidR="007D5144" w:rsidRDefault="007D5144" w:rsidP="000E5B3C">
      <w:pPr>
        <w:rPr>
          <w:rFonts w:cstheme="minorHAnsi"/>
          <w:b/>
          <w:color w:val="404040" w:themeColor="text1" w:themeTint="BF"/>
          <w:sz w:val="28"/>
          <w:szCs w:val="28"/>
        </w:rPr>
      </w:pPr>
    </w:p>
    <w:p w:rsidR="00B4606B" w:rsidRDefault="00B4606B" w:rsidP="00DB34F3">
      <w:pPr>
        <w:rPr>
          <w:rFonts w:cstheme="minorHAnsi"/>
          <w:b/>
          <w:color w:val="404040" w:themeColor="text1" w:themeTint="BF"/>
          <w:sz w:val="28"/>
          <w:szCs w:val="28"/>
        </w:rPr>
      </w:pPr>
    </w:p>
    <w:p w:rsidR="00B4606B" w:rsidRPr="00DB34F3" w:rsidRDefault="00B4606B" w:rsidP="00DB34F3">
      <w:pPr>
        <w:rPr>
          <w:rFonts w:cstheme="minorHAnsi"/>
          <w:b/>
          <w:color w:val="404040" w:themeColor="text1" w:themeTint="BF"/>
          <w:sz w:val="28"/>
          <w:szCs w:val="28"/>
        </w:rPr>
      </w:pPr>
    </w:p>
    <w:p w:rsidR="004E10AF" w:rsidRDefault="004E10AF" w:rsidP="004E10AF"/>
    <w:sectPr w:rsidR="004E10AF" w:rsidSect="000506B5">
      <w:headerReference w:type="default" r:id="rId20"/>
      <w:footerReference w:type="default" r:id="rId21"/>
      <w:pgSz w:w="11906" w:h="16838"/>
      <w:pgMar w:top="1440" w:right="1440" w:bottom="1440" w:left="1440" w:header="708" w:footer="708" w:gutter="0"/>
      <w:pgBorders w:offsetFrom="page">
        <w:top w:val="thinThickThinSmallGap" w:sz="24" w:space="24" w:color="404040" w:themeColor="text1" w:themeTint="BF"/>
        <w:left w:val="thinThickThinSmallGap" w:sz="24" w:space="24" w:color="404040" w:themeColor="text1" w:themeTint="BF"/>
        <w:bottom w:val="thinThickThinSmallGap" w:sz="24" w:space="24" w:color="404040" w:themeColor="text1" w:themeTint="BF"/>
        <w:right w:val="thinThickThinSmallGap" w:sz="24" w:space="24" w:color="404040" w:themeColor="text1" w:themeTint="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37B" w:rsidRDefault="0029737B" w:rsidP="004E10AF">
      <w:pPr>
        <w:spacing w:after="0" w:line="240" w:lineRule="auto"/>
      </w:pPr>
      <w:r>
        <w:separator/>
      </w:r>
    </w:p>
  </w:endnote>
  <w:endnote w:type="continuationSeparator" w:id="0">
    <w:p w:rsidR="0029737B" w:rsidRDefault="0029737B" w:rsidP="004E1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AF" w:rsidRDefault="004E10AF">
    <w:pPr>
      <w:pStyle w:val="Footer"/>
    </w:pPr>
  </w:p>
  <w:p w:rsidR="004E10AF" w:rsidRPr="004E10AF" w:rsidRDefault="004E10AF">
    <w:pPr>
      <w:pStyle w:val="Footer"/>
      <w:rPr>
        <w:b/>
        <w:color w:val="F79646" w:themeColor="accent6"/>
        <w:sz w:val="28"/>
        <w:szCs w:val="28"/>
      </w:rPr>
    </w:pPr>
    <w:r w:rsidRPr="004E10AF">
      <w:rPr>
        <w:b/>
        <w:color w:val="F79646" w:themeColor="accent6"/>
        <w:sz w:val="28"/>
        <w:szCs w:val="28"/>
      </w:rPr>
      <w:t>PRSA : 002709</w:t>
    </w:r>
    <w:r w:rsidRPr="004E10AF">
      <w:rPr>
        <w:b/>
        <w:color w:val="F79646" w:themeColor="accent6"/>
        <w:sz w:val="28"/>
        <w:szCs w:val="28"/>
      </w:rPr>
      <w:tab/>
      <w:t>PH : 01-8259622</w:t>
    </w:r>
    <w:r w:rsidRPr="004E10AF">
      <w:rPr>
        <w:b/>
        <w:color w:val="F79646" w:themeColor="accent6"/>
        <w:sz w:val="28"/>
        <w:szCs w:val="28"/>
      </w:rPr>
      <w:tab/>
      <w:t>info@foleyauctioneers.ie</w:t>
    </w:r>
  </w:p>
  <w:p w:rsidR="004E10AF" w:rsidRDefault="004E10AF">
    <w:pPr>
      <w:pStyle w:val="Footer"/>
    </w:pPr>
    <w:r>
      <w:rPr>
        <w:noProof/>
        <w:lang w:eastAsia="en-IE"/>
      </w:rPr>
      <mc:AlternateContent>
        <mc:Choice Requires="wps">
          <w:drawing>
            <wp:anchor distT="0" distB="0" distL="114300" distR="114300" simplePos="0" relativeHeight="251661312" behindDoc="0" locked="0" layoutInCell="1" allowOverlap="1" wp14:anchorId="10123DA9" wp14:editId="26D438DD">
              <wp:simplePos x="0" y="0"/>
              <wp:positionH relativeFrom="column">
                <wp:align>center</wp:align>
              </wp:positionH>
              <wp:positionV relativeFrom="paragraph">
                <wp:posOffset>0</wp:posOffset>
              </wp:positionV>
              <wp:extent cx="6575425" cy="657225"/>
              <wp:effectExtent l="0" t="0" r="158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657225"/>
                      </a:xfrm>
                      <a:prstGeom prst="rect">
                        <a:avLst/>
                      </a:prstGeom>
                      <a:solidFill>
                        <a:srgbClr val="FFFFFF"/>
                      </a:solidFill>
                      <a:ln w="9525">
                        <a:solidFill>
                          <a:schemeClr val="tx1">
                            <a:lumMod val="65000"/>
                            <a:lumOff val="35000"/>
                          </a:schemeClr>
                        </a:solidFill>
                        <a:miter lim="800000"/>
                        <a:headEnd/>
                        <a:tailEnd/>
                      </a:ln>
                    </wps:spPr>
                    <wps:txbx>
                      <w:txbxContent>
                        <w:p w:rsidR="004E10AF" w:rsidRPr="004E10AF" w:rsidRDefault="000506B5">
                          <w:pPr>
                            <w:rPr>
                              <w:sz w:val="16"/>
                              <w:szCs w:val="16"/>
                            </w:rPr>
                          </w:pPr>
                          <w:r>
                            <w:rPr>
                              <w:sz w:val="16"/>
                              <w:szCs w:val="16"/>
                            </w:rPr>
                            <w:t>Note : These particulars issu</w:t>
                          </w:r>
                          <w:r w:rsidR="004E10AF">
                            <w:rPr>
                              <w:sz w:val="16"/>
                              <w:szCs w:val="16"/>
                            </w:rPr>
                            <w:t xml:space="preserve">ed by Foley Auctioneers, are on the undertaking that they will not be construed as part of a contract, conveyance or lease, and that all negotiations will take place through this firm.  Whilst every care is taken in preparing particulars, the firm do not hold themselves responsible for any inaccuracy in the Particulars of the Terms of the Property referred to, or for any expense  that may be incurred in visiting same, should it prove unsuitable or to have been let , sold or withdrawn.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17.75pt;height:51.7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" strokecolor="#5a5a5a [2109]">
              <v:textbox>
                <w:txbxContent>
                  <w:p w:rsidR="004E10AF" w:rsidRPr="004E10AF" w:rsidRDefault="000506B5">
                    <w:pPr>
                      <w:rPr>
                        <w:sz w:val="16"/>
                        <w:szCs w:val="16"/>
                      </w:rPr>
                    </w:pPr>
                    <w:r>
                      <w:rPr>
                        <w:sz w:val="16"/>
                        <w:szCs w:val="16"/>
                      </w:rPr>
                      <w:t>Note : These particulars issu</w:t>
                    </w:r>
                    <w:r w:rsidR="004E10AF">
                      <w:rPr>
                        <w:sz w:val="16"/>
                        <w:szCs w:val="16"/>
                      </w:rPr>
                      <w:t xml:space="preserve">ed by Foley Auctioneers, are on the undertaking that they will not be construed as part of a contract, conveyance or lease, and that all negotiations will take place through this firm.  Whilst every care is taken in preparing particulars, the firm do not hold themselves responsible for any inaccuracy in the Particulars of the Terms of the Property referred to, or for any expense  that may be incurred in visiting same, should it prove unsuitable or to have been let , sold or withdrawn. </w:t>
                    </w:r>
                  </w:p>
                </w:txbxContent>
              </v:textbox>
            </v:shape>
          </w:pict>
        </mc:Fallback>
      </mc:AlternateContent>
    </w:r>
  </w:p>
  <w:p w:rsidR="004E10AF" w:rsidRDefault="004E10AF">
    <w:pPr>
      <w:pStyle w:val="Footer"/>
    </w:pPr>
  </w:p>
  <w:p w:rsidR="004E10AF" w:rsidRDefault="004E10AF">
    <w:pPr>
      <w:pStyle w:val="Footer"/>
    </w:pPr>
  </w:p>
  <w:p w:rsidR="004E10AF" w:rsidRDefault="004E10AF">
    <w:pPr>
      <w:pStyle w:val="Footer"/>
    </w:pPr>
  </w:p>
  <w:p w:rsidR="004E10AF" w:rsidRDefault="004E1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37B" w:rsidRDefault="0029737B" w:rsidP="004E10AF">
      <w:pPr>
        <w:spacing w:after="0" w:line="240" w:lineRule="auto"/>
      </w:pPr>
      <w:r>
        <w:separator/>
      </w:r>
    </w:p>
  </w:footnote>
  <w:footnote w:type="continuationSeparator" w:id="0">
    <w:p w:rsidR="0029737B" w:rsidRDefault="0029737B" w:rsidP="004E10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AF" w:rsidRDefault="004E10AF" w:rsidP="004E10AF">
    <w:pPr>
      <w:pStyle w:val="Header"/>
      <w:jc w:val="center"/>
    </w:pPr>
    <w:r>
      <w:rPr>
        <w:noProof/>
        <w:lang w:eastAsia="en-IE"/>
      </w:rPr>
      <w:drawing>
        <wp:inline distT="0" distB="0" distL="0" distR="0" wp14:anchorId="7E5E4C41" wp14:editId="02A048D0">
          <wp:extent cx="3295650" cy="107663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oley_edited.jpg"/>
                  <pic:cNvPicPr/>
                </pic:nvPicPr>
                <pic:blipFill>
                  <a:blip r:embed="rId1">
                    <a:extLst>
                      <a:ext uri="{28A0092B-C50C-407E-A947-70E740481C1C}">
                        <a14:useLocalDpi xmlns:a14="http://schemas.microsoft.com/office/drawing/2010/main" val="0"/>
                      </a:ext>
                    </a:extLst>
                  </a:blip>
                  <a:stretch>
                    <a:fillRect/>
                  </a:stretch>
                </pic:blipFill>
                <pic:spPr>
                  <a:xfrm>
                    <a:off x="0" y="0"/>
                    <a:ext cx="3293597" cy="1075963"/>
                  </a:xfrm>
                  <a:prstGeom prst="rect">
                    <a:avLst/>
                  </a:prstGeom>
                </pic:spPr>
              </pic:pic>
            </a:graphicData>
          </a:graphic>
        </wp:inline>
      </w:drawing>
    </w:r>
  </w:p>
  <w:p w:rsidR="004E10AF" w:rsidRDefault="004E10AF" w:rsidP="004E10AF">
    <w:pPr>
      <w:pStyle w:val="Header"/>
      <w:jc w:val="center"/>
    </w:pPr>
    <w:r>
      <w:rPr>
        <w:noProof/>
        <w:lang w:eastAsia="en-IE"/>
      </w:rPr>
      <mc:AlternateContent>
        <mc:Choice Requires="wps">
          <w:drawing>
            <wp:anchor distT="0" distB="0" distL="114300" distR="114300" simplePos="0" relativeHeight="251659264" behindDoc="0" locked="0" layoutInCell="1" allowOverlap="1" wp14:anchorId="5A15F5F4" wp14:editId="178979CC">
              <wp:simplePos x="0" y="0"/>
              <wp:positionH relativeFrom="column">
                <wp:align>center</wp:align>
              </wp:positionH>
              <wp:positionV relativeFrom="paragraph">
                <wp:posOffset>0</wp:posOffset>
              </wp:positionV>
              <wp:extent cx="4232275" cy="247650"/>
              <wp:effectExtent l="0" t="0" r="158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275" cy="247650"/>
                      </a:xfrm>
                      <a:prstGeom prst="rect">
                        <a:avLst/>
                      </a:prstGeom>
                      <a:solidFill>
                        <a:schemeClr val="tx1">
                          <a:lumMod val="65000"/>
                          <a:lumOff val="35000"/>
                        </a:schemeClr>
                      </a:solidFill>
                      <a:ln w="9525">
                        <a:solidFill>
                          <a:schemeClr val="bg1"/>
                        </a:solidFill>
                        <a:miter lim="800000"/>
                        <a:headEnd/>
                        <a:tailEnd/>
                      </a:ln>
                    </wps:spPr>
                    <wps:txbx>
                      <w:txbxContent>
                        <w:p w:rsidR="004E10AF" w:rsidRPr="004E10AF" w:rsidRDefault="004E10AF" w:rsidP="004E10AF">
                          <w:pPr>
                            <w:jc w:val="center"/>
                            <w:rPr>
                              <w:color w:val="FFFFFF" w:themeColor="background1"/>
                            </w:rPr>
                          </w:pPr>
                          <w:r>
                            <w:rPr>
                              <w:color w:val="FFFFFF" w:themeColor="background1"/>
                            </w:rPr>
                            <w:t>For Sale By Private Treaty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333.25pt;height:1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" fillcolor="#5a5a5a [2109]" strokecolor="white [3212]">
              <v:textbox>
                <w:txbxContent>
                  <w:p w:rsidR="004E10AF" w:rsidRPr="004E10AF" w:rsidRDefault="004E10AF" w:rsidP="004E10AF">
                    <w:pPr>
                      <w:jc w:val="center"/>
                      <w:rPr>
                        <w:color w:val="FFFFFF" w:themeColor="background1"/>
                      </w:rPr>
                    </w:pPr>
                    <w:r>
                      <w:rPr>
                        <w:color w:val="FFFFFF" w:themeColor="background1"/>
                      </w:rPr>
                      <w:t>For Sale By Private Treaty</w:t>
                    </w:r>
                  </w:p>
                </w:txbxContent>
              </v:textbox>
            </v:shape>
          </w:pict>
        </mc:Fallback>
      </mc:AlternateContent>
    </w:r>
  </w:p>
  <w:p w:rsidR="004E10AF" w:rsidRDefault="004E10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7B"/>
    <w:rsid w:val="000002DB"/>
    <w:rsid w:val="00000676"/>
    <w:rsid w:val="00001604"/>
    <w:rsid w:val="000025A8"/>
    <w:rsid w:val="000037C8"/>
    <w:rsid w:val="00004087"/>
    <w:rsid w:val="000048FD"/>
    <w:rsid w:val="000065BA"/>
    <w:rsid w:val="00007B47"/>
    <w:rsid w:val="000125E0"/>
    <w:rsid w:val="00013B5A"/>
    <w:rsid w:val="0001471C"/>
    <w:rsid w:val="000158A6"/>
    <w:rsid w:val="00017B35"/>
    <w:rsid w:val="000201BC"/>
    <w:rsid w:val="0002073C"/>
    <w:rsid w:val="00022741"/>
    <w:rsid w:val="00024E05"/>
    <w:rsid w:val="0002681E"/>
    <w:rsid w:val="00030E54"/>
    <w:rsid w:val="00036415"/>
    <w:rsid w:val="00037689"/>
    <w:rsid w:val="000414E3"/>
    <w:rsid w:val="000417FF"/>
    <w:rsid w:val="0004197B"/>
    <w:rsid w:val="000429AF"/>
    <w:rsid w:val="00047E05"/>
    <w:rsid w:val="000506B5"/>
    <w:rsid w:val="000515B7"/>
    <w:rsid w:val="00052AF9"/>
    <w:rsid w:val="000568E9"/>
    <w:rsid w:val="000573E8"/>
    <w:rsid w:val="00057C4F"/>
    <w:rsid w:val="00057EF0"/>
    <w:rsid w:val="0006054C"/>
    <w:rsid w:val="000623E2"/>
    <w:rsid w:val="000636B7"/>
    <w:rsid w:val="00066158"/>
    <w:rsid w:val="0006729D"/>
    <w:rsid w:val="00071B14"/>
    <w:rsid w:val="00072697"/>
    <w:rsid w:val="000727E5"/>
    <w:rsid w:val="00082CAF"/>
    <w:rsid w:val="000836C9"/>
    <w:rsid w:val="00083925"/>
    <w:rsid w:val="000878D4"/>
    <w:rsid w:val="00087C74"/>
    <w:rsid w:val="00092ADF"/>
    <w:rsid w:val="0009399E"/>
    <w:rsid w:val="00095531"/>
    <w:rsid w:val="000A0F56"/>
    <w:rsid w:val="000A52B4"/>
    <w:rsid w:val="000A6D32"/>
    <w:rsid w:val="000B0391"/>
    <w:rsid w:val="000B7ABC"/>
    <w:rsid w:val="000C0EF4"/>
    <w:rsid w:val="000C1110"/>
    <w:rsid w:val="000C1E0F"/>
    <w:rsid w:val="000C20FB"/>
    <w:rsid w:val="000C30BA"/>
    <w:rsid w:val="000D2F7C"/>
    <w:rsid w:val="000D44AF"/>
    <w:rsid w:val="000D5267"/>
    <w:rsid w:val="000D7A2B"/>
    <w:rsid w:val="000E38B3"/>
    <w:rsid w:val="000E5889"/>
    <w:rsid w:val="000E5B3C"/>
    <w:rsid w:val="000E69AB"/>
    <w:rsid w:val="000E7A1B"/>
    <w:rsid w:val="000F2796"/>
    <w:rsid w:val="000F2E7B"/>
    <w:rsid w:val="000F7C5D"/>
    <w:rsid w:val="001105D0"/>
    <w:rsid w:val="00112E82"/>
    <w:rsid w:val="00113663"/>
    <w:rsid w:val="00123057"/>
    <w:rsid w:val="001304B1"/>
    <w:rsid w:val="001368FF"/>
    <w:rsid w:val="00137E71"/>
    <w:rsid w:val="00142FDF"/>
    <w:rsid w:val="00146468"/>
    <w:rsid w:val="001469F3"/>
    <w:rsid w:val="00151D6C"/>
    <w:rsid w:val="00152E63"/>
    <w:rsid w:val="001553B5"/>
    <w:rsid w:val="00161EBC"/>
    <w:rsid w:val="001678E8"/>
    <w:rsid w:val="00177556"/>
    <w:rsid w:val="001826C3"/>
    <w:rsid w:val="00185DC0"/>
    <w:rsid w:val="00187EB3"/>
    <w:rsid w:val="0019034D"/>
    <w:rsid w:val="001931BE"/>
    <w:rsid w:val="00193611"/>
    <w:rsid w:val="00196DF0"/>
    <w:rsid w:val="001A0034"/>
    <w:rsid w:val="001A1D96"/>
    <w:rsid w:val="001A3CE7"/>
    <w:rsid w:val="001A6BF7"/>
    <w:rsid w:val="001A6F19"/>
    <w:rsid w:val="001B0638"/>
    <w:rsid w:val="001B0D98"/>
    <w:rsid w:val="001B2690"/>
    <w:rsid w:val="001B44D4"/>
    <w:rsid w:val="001B5C37"/>
    <w:rsid w:val="001B5CCA"/>
    <w:rsid w:val="001B6609"/>
    <w:rsid w:val="001B7436"/>
    <w:rsid w:val="001C0279"/>
    <w:rsid w:val="001C4AC0"/>
    <w:rsid w:val="001C751C"/>
    <w:rsid w:val="001D0940"/>
    <w:rsid w:val="001D0F23"/>
    <w:rsid w:val="001D1DE8"/>
    <w:rsid w:val="001D35E0"/>
    <w:rsid w:val="001D49DD"/>
    <w:rsid w:val="001D5073"/>
    <w:rsid w:val="001E60B5"/>
    <w:rsid w:val="001F6074"/>
    <w:rsid w:val="001F704F"/>
    <w:rsid w:val="00205F26"/>
    <w:rsid w:val="0020617E"/>
    <w:rsid w:val="00206589"/>
    <w:rsid w:val="00210244"/>
    <w:rsid w:val="002102B2"/>
    <w:rsid w:val="00212211"/>
    <w:rsid w:val="00213579"/>
    <w:rsid w:val="0022197C"/>
    <w:rsid w:val="00222905"/>
    <w:rsid w:val="00222A3D"/>
    <w:rsid w:val="00225098"/>
    <w:rsid w:val="00230530"/>
    <w:rsid w:val="00231D0E"/>
    <w:rsid w:val="0023490D"/>
    <w:rsid w:val="00235EB4"/>
    <w:rsid w:val="002411C4"/>
    <w:rsid w:val="00243434"/>
    <w:rsid w:val="0024477F"/>
    <w:rsid w:val="00250106"/>
    <w:rsid w:val="00250F3D"/>
    <w:rsid w:val="002526D8"/>
    <w:rsid w:val="00254F3B"/>
    <w:rsid w:val="0025633E"/>
    <w:rsid w:val="00256457"/>
    <w:rsid w:val="00260FCA"/>
    <w:rsid w:val="0026396A"/>
    <w:rsid w:val="00272806"/>
    <w:rsid w:val="00274206"/>
    <w:rsid w:val="00280244"/>
    <w:rsid w:val="002818FA"/>
    <w:rsid w:val="00284CAC"/>
    <w:rsid w:val="002851D4"/>
    <w:rsid w:val="00286D58"/>
    <w:rsid w:val="00286EA6"/>
    <w:rsid w:val="00291F69"/>
    <w:rsid w:val="00293F75"/>
    <w:rsid w:val="0029737B"/>
    <w:rsid w:val="002A022E"/>
    <w:rsid w:val="002A2F8C"/>
    <w:rsid w:val="002A3B26"/>
    <w:rsid w:val="002A5FA9"/>
    <w:rsid w:val="002A7B33"/>
    <w:rsid w:val="002A7B83"/>
    <w:rsid w:val="002A7F27"/>
    <w:rsid w:val="002B16C3"/>
    <w:rsid w:val="002C4013"/>
    <w:rsid w:val="002C6223"/>
    <w:rsid w:val="002C6FB2"/>
    <w:rsid w:val="002C750D"/>
    <w:rsid w:val="002C7F02"/>
    <w:rsid w:val="002D0525"/>
    <w:rsid w:val="002D0EA4"/>
    <w:rsid w:val="002D10F3"/>
    <w:rsid w:val="002D2058"/>
    <w:rsid w:val="002D382C"/>
    <w:rsid w:val="002E3A02"/>
    <w:rsid w:val="002E50D6"/>
    <w:rsid w:val="002E63EE"/>
    <w:rsid w:val="002E7ADC"/>
    <w:rsid w:val="002F262C"/>
    <w:rsid w:val="002F3932"/>
    <w:rsid w:val="002F3E90"/>
    <w:rsid w:val="002F5081"/>
    <w:rsid w:val="003007ED"/>
    <w:rsid w:val="00302CD3"/>
    <w:rsid w:val="00306BDE"/>
    <w:rsid w:val="00306E9F"/>
    <w:rsid w:val="00313CA6"/>
    <w:rsid w:val="0031563A"/>
    <w:rsid w:val="00316A98"/>
    <w:rsid w:val="00316CBA"/>
    <w:rsid w:val="00317968"/>
    <w:rsid w:val="003222CE"/>
    <w:rsid w:val="00325CE5"/>
    <w:rsid w:val="00332289"/>
    <w:rsid w:val="003417AC"/>
    <w:rsid w:val="00342BE7"/>
    <w:rsid w:val="00343F35"/>
    <w:rsid w:val="00347DEB"/>
    <w:rsid w:val="00350224"/>
    <w:rsid w:val="00351444"/>
    <w:rsid w:val="00351D71"/>
    <w:rsid w:val="00352C51"/>
    <w:rsid w:val="00353389"/>
    <w:rsid w:val="00353892"/>
    <w:rsid w:val="00354AC9"/>
    <w:rsid w:val="0035555C"/>
    <w:rsid w:val="00357FFD"/>
    <w:rsid w:val="0036182D"/>
    <w:rsid w:val="00362103"/>
    <w:rsid w:val="00364729"/>
    <w:rsid w:val="00364E05"/>
    <w:rsid w:val="00364FCC"/>
    <w:rsid w:val="00366254"/>
    <w:rsid w:val="0036652C"/>
    <w:rsid w:val="00366F74"/>
    <w:rsid w:val="00367D83"/>
    <w:rsid w:val="003717A1"/>
    <w:rsid w:val="0037317B"/>
    <w:rsid w:val="0037468E"/>
    <w:rsid w:val="00381213"/>
    <w:rsid w:val="003821F8"/>
    <w:rsid w:val="003865B6"/>
    <w:rsid w:val="00386BED"/>
    <w:rsid w:val="003913A5"/>
    <w:rsid w:val="003919E2"/>
    <w:rsid w:val="0039397C"/>
    <w:rsid w:val="003952F7"/>
    <w:rsid w:val="00395E3C"/>
    <w:rsid w:val="00395FFB"/>
    <w:rsid w:val="00397101"/>
    <w:rsid w:val="00397FF9"/>
    <w:rsid w:val="003A10BF"/>
    <w:rsid w:val="003A5BAC"/>
    <w:rsid w:val="003B0125"/>
    <w:rsid w:val="003B0491"/>
    <w:rsid w:val="003B3192"/>
    <w:rsid w:val="003B3A6C"/>
    <w:rsid w:val="003C4532"/>
    <w:rsid w:val="003D45F3"/>
    <w:rsid w:val="003D48B6"/>
    <w:rsid w:val="003D71C3"/>
    <w:rsid w:val="003E4A9C"/>
    <w:rsid w:val="003E564B"/>
    <w:rsid w:val="003E6B02"/>
    <w:rsid w:val="003F4D71"/>
    <w:rsid w:val="003F4DE8"/>
    <w:rsid w:val="00401DA3"/>
    <w:rsid w:val="00401F2D"/>
    <w:rsid w:val="00410BF4"/>
    <w:rsid w:val="004112FF"/>
    <w:rsid w:val="00421583"/>
    <w:rsid w:val="00421CDD"/>
    <w:rsid w:val="00423BEB"/>
    <w:rsid w:val="00426D41"/>
    <w:rsid w:val="004347CB"/>
    <w:rsid w:val="00435EFA"/>
    <w:rsid w:val="00440565"/>
    <w:rsid w:val="004406A4"/>
    <w:rsid w:val="004408D4"/>
    <w:rsid w:val="00443862"/>
    <w:rsid w:val="00443E80"/>
    <w:rsid w:val="00446257"/>
    <w:rsid w:val="00446560"/>
    <w:rsid w:val="00447238"/>
    <w:rsid w:val="00447938"/>
    <w:rsid w:val="004533D1"/>
    <w:rsid w:val="00456D27"/>
    <w:rsid w:val="004627C9"/>
    <w:rsid w:val="00466805"/>
    <w:rsid w:val="00470425"/>
    <w:rsid w:val="00471340"/>
    <w:rsid w:val="00472078"/>
    <w:rsid w:val="0047229C"/>
    <w:rsid w:val="00473705"/>
    <w:rsid w:val="004833E9"/>
    <w:rsid w:val="00483657"/>
    <w:rsid w:val="00485879"/>
    <w:rsid w:val="00485AB8"/>
    <w:rsid w:val="00487603"/>
    <w:rsid w:val="004914FE"/>
    <w:rsid w:val="00491B6E"/>
    <w:rsid w:val="004925A0"/>
    <w:rsid w:val="004948BC"/>
    <w:rsid w:val="004953BD"/>
    <w:rsid w:val="0049553C"/>
    <w:rsid w:val="0049591B"/>
    <w:rsid w:val="004A4625"/>
    <w:rsid w:val="004B1D31"/>
    <w:rsid w:val="004B3867"/>
    <w:rsid w:val="004B4104"/>
    <w:rsid w:val="004B7352"/>
    <w:rsid w:val="004C02D4"/>
    <w:rsid w:val="004C4D12"/>
    <w:rsid w:val="004C5DA7"/>
    <w:rsid w:val="004D1A7B"/>
    <w:rsid w:val="004D295B"/>
    <w:rsid w:val="004D32A0"/>
    <w:rsid w:val="004D3C68"/>
    <w:rsid w:val="004D5412"/>
    <w:rsid w:val="004D5533"/>
    <w:rsid w:val="004E00EF"/>
    <w:rsid w:val="004E040B"/>
    <w:rsid w:val="004E0569"/>
    <w:rsid w:val="004E10AF"/>
    <w:rsid w:val="004E15D6"/>
    <w:rsid w:val="004E2890"/>
    <w:rsid w:val="004E3324"/>
    <w:rsid w:val="004E3BEB"/>
    <w:rsid w:val="004E3ECC"/>
    <w:rsid w:val="004E46B7"/>
    <w:rsid w:val="004E4AFB"/>
    <w:rsid w:val="004F2662"/>
    <w:rsid w:val="004F32DF"/>
    <w:rsid w:val="004F3C91"/>
    <w:rsid w:val="004F5092"/>
    <w:rsid w:val="004F54E5"/>
    <w:rsid w:val="0050325D"/>
    <w:rsid w:val="0050389A"/>
    <w:rsid w:val="00504568"/>
    <w:rsid w:val="00505A41"/>
    <w:rsid w:val="0051102D"/>
    <w:rsid w:val="00514E95"/>
    <w:rsid w:val="00520538"/>
    <w:rsid w:val="00522C53"/>
    <w:rsid w:val="0052417D"/>
    <w:rsid w:val="005268F2"/>
    <w:rsid w:val="005311DF"/>
    <w:rsid w:val="0053258D"/>
    <w:rsid w:val="005367BA"/>
    <w:rsid w:val="005379A1"/>
    <w:rsid w:val="00544289"/>
    <w:rsid w:val="005523C2"/>
    <w:rsid w:val="00554881"/>
    <w:rsid w:val="005562AF"/>
    <w:rsid w:val="005573B1"/>
    <w:rsid w:val="00570D99"/>
    <w:rsid w:val="00574287"/>
    <w:rsid w:val="00577AEB"/>
    <w:rsid w:val="00577DBD"/>
    <w:rsid w:val="00581C3F"/>
    <w:rsid w:val="005826F3"/>
    <w:rsid w:val="005840A9"/>
    <w:rsid w:val="00584642"/>
    <w:rsid w:val="0058514E"/>
    <w:rsid w:val="00585A3B"/>
    <w:rsid w:val="005864AF"/>
    <w:rsid w:val="005900C6"/>
    <w:rsid w:val="00591489"/>
    <w:rsid w:val="00591BE9"/>
    <w:rsid w:val="00593A5D"/>
    <w:rsid w:val="005945AB"/>
    <w:rsid w:val="00594B05"/>
    <w:rsid w:val="005956BA"/>
    <w:rsid w:val="00596038"/>
    <w:rsid w:val="0059686E"/>
    <w:rsid w:val="005A1010"/>
    <w:rsid w:val="005A1FEC"/>
    <w:rsid w:val="005A2D37"/>
    <w:rsid w:val="005A32CA"/>
    <w:rsid w:val="005A543F"/>
    <w:rsid w:val="005B139D"/>
    <w:rsid w:val="005B4F5D"/>
    <w:rsid w:val="005B543A"/>
    <w:rsid w:val="005B6A5E"/>
    <w:rsid w:val="005C1CC3"/>
    <w:rsid w:val="005C20F2"/>
    <w:rsid w:val="005C26F6"/>
    <w:rsid w:val="005C2F47"/>
    <w:rsid w:val="005C3D8A"/>
    <w:rsid w:val="005C798A"/>
    <w:rsid w:val="005D58B3"/>
    <w:rsid w:val="005E0948"/>
    <w:rsid w:val="005E3DC0"/>
    <w:rsid w:val="005E516E"/>
    <w:rsid w:val="005E5456"/>
    <w:rsid w:val="005F406D"/>
    <w:rsid w:val="005F7ACB"/>
    <w:rsid w:val="00600DAB"/>
    <w:rsid w:val="00604ED7"/>
    <w:rsid w:val="00605342"/>
    <w:rsid w:val="0061202B"/>
    <w:rsid w:val="006126FC"/>
    <w:rsid w:val="006135D6"/>
    <w:rsid w:val="006152CD"/>
    <w:rsid w:val="00615CCE"/>
    <w:rsid w:val="00616818"/>
    <w:rsid w:val="00617A8F"/>
    <w:rsid w:val="00631541"/>
    <w:rsid w:val="00631DFD"/>
    <w:rsid w:val="006335B7"/>
    <w:rsid w:val="00633AF4"/>
    <w:rsid w:val="00633BA5"/>
    <w:rsid w:val="0063470E"/>
    <w:rsid w:val="00635E17"/>
    <w:rsid w:val="00637093"/>
    <w:rsid w:val="00637846"/>
    <w:rsid w:val="00640BCB"/>
    <w:rsid w:val="00641129"/>
    <w:rsid w:val="00643E61"/>
    <w:rsid w:val="00644498"/>
    <w:rsid w:val="00644804"/>
    <w:rsid w:val="00645C31"/>
    <w:rsid w:val="00647CE6"/>
    <w:rsid w:val="00651D8A"/>
    <w:rsid w:val="00651DA2"/>
    <w:rsid w:val="006541F1"/>
    <w:rsid w:val="00654CCF"/>
    <w:rsid w:val="0065689A"/>
    <w:rsid w:val="006579A6"/>
    <w:rsid w:val="006679C4"/>
    <w:rsid w:val="00671753"/>
    <w:rsid w:val="0068005A"/>
    <w:rsid w:val="00687283"/>
    <w:rsid w:val="00690115"/>
    <w:rsid w:val="006906BF"/>
    <w:rsid w:val="00691929"/>
    <w:rsid w:val="00694C09"/>
    <w:rsid w:val="0069789C"/>
    <w:rsid w:val="006A19A5"/>
    <w:rsid w:val="006A4539"/>
    <w:rsid w:val="006A47F4"/>
    <w:rsid w:val="006A4906"/>
    <w:rsid w:val="006A53BC"/>
    <w:rsid w:val="006A7E01"/>
    <w:rsid w:val="006B1956"/>
    <w:rsid w:val="006B1EF9"/>
    <w:rsid w:val="006B3DDF"/>
    <w:rsid w:val="006B3E92"/>
    <w:rsid w:val="006B4879"/>
    <w:rsid w:val="006B74D4"/>
    <w:rsid w:val="006C1BBC"/>
    <w:rsid w:val="006C2A49"/>
    <w:rsid w:val="006C3F1D"/>
    <w:rsid w:val="006C65E3"/>
    <w:rsid w:val="006C6E35"/>
    <w:rsid w:val="006D180D"/>
    <w:rsid w:val="006D1D70"/>
    <w:rsid w:val="006D22E1"/>
    <w:rsid w:val="006D3DFA"/>
    <w:rsid w:val="006D3E4B"/>
    <w:rsid w:val="006D3F67"/>
    <w:rsid w:val="006D4028"/>
    <w:rsid w:val="006D5961"/>
    <w:rsid w:val="006D5F24"/>
    <w:rsid w:val="006D6773"/>
    <w:rsid w:val="006D7658"/>
    <w:rsid w:val="006E0E2D"/>
    <w:rsid w:val="006E233D"/>
    <w:rsid w:val="006E44F9"/>
    <w:rsid w:val="006E47CD"/>
    <w:rsid w:val="006E4F24"/>
    <w:rsid w:val="006E73B2"/>
    <w:rsid w:val="006F3239"/>
    <w:rsid w:val="006F3947"/>
    <w:rsid w:val="006F4BD6"/>
    <w:rsid w:val="006F7B44"/>
    <w:rsid w:val="0070725B"/>
    <w:rsid w:val="00707C2E"/>
    <w:rsid w:val="00711B8F"/>
    <w:rsid w:val="00712449"/>
    <w:rsid w:val="00712A78"/>
    <w:rsid w:val="00713AEE"/>
    <w:rsid w:val="00713FA6"/>
    <w:rsid w:val="00727DA7"/>
    <w:rsid w:val="00731192"/>
    <w:rsid w:val="007314C7"/>
    <w:rsid w:val="007341F2"/>
    <w:rsid w:val="00735676"/>
    <w:rsid w:val="007376EE"/>
    <w:rsid w:val="00746569"/>
    <w:rsid w:val="00750717"/>
    <w:rsid w:val="00751323"/>
    <w:rsid w:val="00752433"/>
    <w:rsid w:val="00753E51"/>
    <w:rsid w:val="00754C85"/>
    <w:rsid w:val="00754D90"/>
    <w:rsid w:val="00756094"/>
    <w:rsid w:val="0075664A"/>
    <w:rsid w:val="00756AA5"/>
    <w:rsid w:val="00765C10"/>
    <w:rsid w:val="00766824"/>
    <w:rsid w:val="00767986"/>
    <w:rsid w:val="00771383"/>
    <w:rsid w:val="00772968"/>
    <w:rsid w:val="00774168"/>
    <w:rsid w:val="007742F7"/>
    <w:rsid w:val="00775B84"/>
    <w:rsid w:val="0078035E"/>
    <w:rsid w:val="00785673"/>
    <w:rsid w:val="00785726"/>
    <w:rsid w:val="007900CE"/>
    <w:rsid w:val="007901FA"/>
    <w:rsid w:val="007935C3"/>
    <w:rsid w:val="00794BDE"/>
    <w:rsid w:val="007953D4"/>
    <w:rsid w:val="007A2598"/>
    <w:rsid w:val="007A6B57"/>
    <w:rsid w:val="007A7A20"/>
    <w:rsid w:val="007A7C04"/>
    <w:rsid w:val="007B214F"/>
    <w:rsid w:val="007B25B8"/>
    <w:rsid w:val="007B2D5D"/>
    <w:rsid w:val="007B34A9"/>
    <w:rsid w:val="007B61AD"/>
    <w:rsid w:val="007B63AD"/>
    <w:rsid w:val="007C02A1"/>
    <w:rsid w:val="007C1871"/>
    <w:rsid w:val="007C20FE"/>
    <w:rsid w:val="007C4156"/>
    <w:rsid w:val="007C6C37"/>
    <w:rsid w:val="007C7474"/>
    <w:rsid w:val="007D5144"/>
    <w:rsid w:val="007E55CB"/>
    <w:rsid w:val="007E6405"/>
    <w:rsid w:val="007E7461"/>
    <w:rsid w:val="007E793B"/>
    <w:rsid w:val="007E79DF"/>
    <w:rsid w:val="007E7AED"/>
    <w:rsid w:val="007F0A59"/>
    <w:rsid w:val="007F28A4"/>
    <w:rsid w:val="007F28D1"/>
    <w:rsid w:val="007F2AC4"/>
    <w:rsid w:val="007F74B8"/>
    <w:rsid w:val="008009C2"/>
    <w:rsid w:val="00803312"/>
    <w:rsid w:val="008033B6"/>
    <w:rsid w:val="0080365E"/>
    <w:rsid w:val="00804C45"/>
    <w:rsid w:val="00807D30"/>
    <w:rsid w:val="008107ED"/>
    <w:rsid w:val="00810C42"/>
    <w:rsid w:val="00813CBC"/>
    <w:rsid w:val="0081417F"/>
    <w:rsid w:val="00820E55"/>
    <w:rsid w:val="00822ECD"/>
    <w:rsid w:val="00826C72"/>
    <w:rsid w:val="00827179"/>
    <w:rsid w:val="00827CAA"/>
    <w:rsid w:val="00827D4C"/>
    <w:rsid w:val="008376CF"/>
    <w:rsid w:val="00837B8F"/>
    <w:rsid w:val="00843CF7"/>
    <w:rsid w:val="00844AE3"/>
    <w:rsid w:val="0084796B"/>
    <w:rsid w:val="008523A5"/>
    <w:rsid w:val="00853B54"/>
    <w:rsid w:val="008551FE"/>
    <w:rsid w:val="008560A4"/>
    <w:rsid w:val="00857C72"/>
    <w:rsid w:val="00857DAA"/>
    <w:rsid w:val="0086311F"/>
    <w:rsid w:val="00865438"/>
    <w:rsid w:val="00866495"/>
    <w:rsid w:val="00867954"/>
    <w:rsid w:val="00871E28"/>
    <w:rsid w:val="008735E1"/>
    <w:rsid w:val="00877F2F"/>
    <w:rsid w:val="00880DA2"/>
    <w:rsid w:val="008824FA"/>
    <w:rsid w:val="00882B44"/>
    <w:rsid w:val="008835BD"/>
    <w:rsid w:val="0088794F"/>
    <w:rsid w:val="00887F2E"/>
    <w:rsid w:val="00890370"/>
    <w:rsid w:val="00891513"/>
    <w:rsid w:val="00891EF9"/>
    <w:rsid w:val="008933B0"/>
    <w:rsid w:val="00894D8C"/>
    <w:rsid w:val="008965DA"/>
    <w:rsid w:val="008A0715"/>
    <w:rsid w:val="008A2F22"/>
    <w:rsid w:val="008A3BAA"/>
    <w:rsid w:val="008A5F9E"/>
    <w:rsid w:val="008B3557"/>
    <w:rsid w:val="008B44E5"/>
    <w:rsid w:val="008B5B42"/>
    <w:rsid w:val="008B5D7E"/>
    <w:rsid w:val="008C086B"/>
    <w:rsid w:val="008C339E"/>
    <w:rsid w:val="008C3F3E"/>
    <w:rsid w:val="008C414A"/>
    <w:rsid w:val="008C7BBB"/>
    <w:rsid w:val="008D0801"/>
    <w:rsid w:val="008D1958"/>
    <w:rsid w:val="008D1F2C"/>
    <w:rsid w:val="008D2208"/>
    <w:rsid w:val="008D3D85"/>
    <w:rsid w:val="008D48BE"/>
    <w:rsid w:val="008D49C4"/>
    <w:rsid w:val="008E01F5"/>
    <w:rsid w:val="008E0F31"/>
    <w:rsid w:val="008E4E22"/>
    <w:rsid w:val="008E683C"/>
    <w:rsid w:val="008F12AE"/>
    <w:rsid w:val="008F20FF"/>
    <w:rsid w:val="008F2B8C"/>
    <w:rsid w:val="00905BE7"/>
    <w:rsid w:val="009117E5"/>
    <w:rsid w:val="00913259"/>
    <w:rsid w:val="00914E53"/>
    <w:rsid w:val="0092184A"/>
    <w:rsid w:val="00922E3A"/>
    <w:rsid w:val="00924D73"/>
    <w:rsid w:val="009279B7"/>
    <w:rsid w:val="00927F14"/>
    <w:rsid w:val="009301F5"/>
    <w:rsid w:val="0093032F"/>
    <w:rsid w:val="00930A13"/>
    <w:rsid w:val="00934D0A"/>
    <w:rsid w:val="009352DF"/>
    <w:rsid w:val="009375DC"/>
    <w:rsid w:val="00941A62"/>
    <w:rsid w:val="009420BB"/>
    <w:rsid w:val="009420E1"/>
    <w:rsid w:val="009427E9"/>
    <w:rsid w:val="009444E2"/>
    <w:rsid w:val="009462B4"/>
    <w:rsid w:val="009523BF"/>
    <w:rsid w:val="0095354E"/>
    <w:rsid w:val="00954449"/>
    <w:rsid w:val="00954C51"/>
    <w:rsid w:val="00960546"/>
    <w:rsid w:val="00960F03"/>
    <w:rsid w:val="009624E5"/>
    <w:rsid w:val="00967F21"/>
    <w:rsid w:val="009708B8"/>
    <w:rsid w:val="00975E00"/>
    <w:rsid w:val="00980055"/>
    <w:rsid w:val="00980C71"/>
    <w:rsid w:val="0098251E"/>
    <w:rsid w:val="00982C43"/>
    <w:rsid w:val="009834CE"/>
    <w:rsid w:val="009843B2"/>
    <w:rsid w:val="0099126C"/>
    <w:rsid w:val="00995F61"/>
    <w:rsid w:val="009A1D1F"/>
    <w:rsid w:val="009A3846"/>
    <w:rsid w:val="009A6C1E"/>
    <w:rsid w:val="009B386D"/>
    <w:rsid w:val="009B3AFA"/>
    <w:rsid w:val="009B5646"/>
    <w:rsid w:val="009C001C"/>
    <w:rsid w:val="009C0774"/>
    <w:rsid w:val="009C798B"/>
    <w:rsid w:val="009D01F8"/>
    <w:rsid w:val="009D0A87"/>
    <w:rsid w:val="009D2791"/>
    <w:rsid w:val="009D4762"/>
    <w:rsid w:val="009D54BC"/>
    <w:rsid w:val="009D6CB5"/>
    <w:rsid w:val="009D6F60"/>
    <w:rsid w:val="009E1E7D"/>
    <w:rsid w:val="009E2910"/>
    <w:rsid w:val="009E70E4"/>
    <w:rsid w:val="009F2E71"/>
    <w:rsid w:val="009F4A61"/>
    <w:rsid w:val="009F7CC8"/>
    <w:rsid w:val="00A03286"/>
    <w:rsid w:val="00A07327"/>
    <w:rsid w:val="00A102EE"/>
    <w:rsid w:val="00A10C7E"/>
    <w:rsid w:val="00A13E30"/>
    <w:rsid w:val="00A157BC"/>
    <w:rsid w:val="00A1788E"/>
    <w:rsid w:val="00A17E22"/>
    <w:rsid w:val="00A206C4"/>
    <w:rsid w:val="00A212BC"/>
    <w:rsid w:val="00A21E07"/>
    <w:rsid w:val="00A244AD"/>
    <w:rsid w:val="00A260E4"/>
    <w:rsid w:val="00A34C81"/>
    <w:rsid w:val="00A352E7"/>
    <w:rsid w:val="00A41321"/>
    <w:rsid w:val="00A4288F"/>
    <w:rsid w:val="00A42E37"/>
    <w:rsid w:val="00A47252"/>
    <w:rsid w:val="00A532D3"/>
    <w:rsid w:val="00A54CC1"/>
    <w:rsid w:val="00A56E78"/>
    <w:rsid w:val="00A64F7B"/>
    <w:rsid w:val="00A65434"/>
    <w:rsid w:val="00A655C0"/>
    <w:rsid w:val="00A67FCA"/>
    <w:rsid w:val="00A72897"/>
    <w:rsid w:val="00A738D5"/>
    <w:rsid w:val="00A76E05"/>
    <w:rsid w:val="00A77249"/>
    <w:rsid w:val="00A804C5"/>
    <w:rsid w:val="00A815CA"/>
    <w:rsid w:val="00A9009E"/>
    <w:rsid w:val="00A97350"/>
    <w:rsid w:val="00AA4B67"/>
    <w:rsid w:val="00AB1273"/>
    <w:rsid w:val="00AB1EBC"/>
    <w:rsid w:val="00AB2321"/>
    <w:rsid w:val="00AB31FF"/>
    <w:rsid w:val="00AB46AD"/>
    <w:rsid w:val="00AB486D"/>
    <w:rsid w:val="00AC22B7"/>
    <w:rsid w:val="00AC7D36"/>
    <w:rsid w:val="00AD1EAF"/>
    <w:rsid w:val="00AD4905"/>
    <w:rsid w:val="00AD5343"/>
    <w:rsid w:val="00AD54CC"/>
    <w:rsid w:val="00AD5E57"/>
    <w:rsid w:val="00AE3C5F"/>
    <w:rsid w:val="00AF5988"/>
    <w:rsid w:val="00AF6A08"/>
    <w:rsid w:val="00B00312"/>
    <w:rsid w:val="00B00865"/>
    <w:rsid w:val="00B03204"/>
    <w:rsid w:val="00B131BA"/>
    <w:rsid w:val="00B13C67"/>
    <w:rsid w:val="00B1403B"/>
    <w:rsid w:val="00B22410"/>
    <w:rsid w:val="00B2694B"/>
    <w:rsid w:val="00B27351"/>
    <w:rsid w:val="00B2788A"/>
    <w:rsid w:val="00B301A4"/>
    <w:rsid w:val="00B30525"/>
    <w:rsid w:val="00B373E6"/>
    <w:rsid w:val="00B37D06"/>
    <w:rsid w:val="00B40E4D"/>
    <w:rsid w:val="00B41351"/>
    <w:rsid w:val="00B4442E"/>
    <w:rsid w:val="00B45AE9"/>
    <w:rsid w:val="00B4606B"/>
    <w:rsid w:val="00B50231"/>
    <w:rsid w:val="00B51BC2"/>
    <w:rsid w:val="00B61A7E"/>
    <w:rsid w:val="00B65969"/>
    <w:rsid w:val="00B65CE5"/>
    <w:rsid w:val="00B70E67"/>
    <w:rsid w:val="00B733FD"/>
    <w:rsid w:val="00B75095"/>
    <w:rsid w:val="00B76A3B"/>
    <w:rsid w:val="00B80F0B"/>
    <w:rsid w:val="00B84DBF"/>
    <w:rsid w:val="00B86813"/>
    <w:rsid w:val="00B90D98"/>
    <w:rsid w:val="00B96828"/>
    <w:rsid w:val="00BA2A1D"/>
    <w:rsid w:val="00BA2E3A"/>
    <w:rsid w:val="00BA3173"/>
    <w:rsid w:val="00BA3EC8"/>
    <w:rsid w:val="00BA52AB"/>
    <w:rsid w:val="00BA5409"/>
    <w:rsid w:val="00BA6732"/>
    <w:rsid w:val="00BB1780"/>
    <w:rsid w:val="00BB2624"/>
    <w:rsid w:val="00BB34D9"/>
    <w:rsid w:val="00BB49E1"/>
    <w:rsid w:val="00BB542E"/>
    <w:rsid w:val="00BC048A"/>
    <w:rsid w:val="00BC31C4"/>
    <w:rsid w:val="00BC4923"/>
    <w:rsid w:val="00BC4C04"/>
    <w:rsid w:val="00BC6896"/>
    <w:rsid w:val="00BD1CC8"/>
    <w:rsid w:val="00BD2230"/>
    <w:rsid w:val="00BD38F7"/>
    <w:rsid w:val="00BD48A7"/>
    <w:rsid w:val="00BD4FAB"/>
    <w:rsid w:val="00BE0505"/>
    <w:rsid w:val="00BE28EF"/>
    <w:rsid w:val="00BE78AD"/>
    <w:rsid w:val="00BF4DB1"/>
    <w:rsid w:val="00BF68DA"/>
    <w:rsid w:val="00BF6ACF"/>
    <w:rsid w:val="00C0168C"/>
    <w:rsid w:val="00C02B74"/>
    <w:rsid w:val="00C03870"/>
    <w:rsid w:val="00C054B7"/>
    <w:rsid w:val="00C057C0"/>
    <w:rsid w:val="00C11B43"/>
    <w:rsid w:val="00C13D97"/>
    <w:rsid w:val="00C1677B"/>
    <w:rsid w:val="00C172B8"/>
    <w:rsid w:val="00C206FC"/>
    <w:rsid w:val="00C2285E"/>
    <w:rsid w:val="00C25D73"/>
    <w:rsid w:val="00C26113"/>
    <w:rsid w:val="00C26722"/>
    <w:rsid w:val="00C279B5"/>
    <w:rsid w:val="00C31E11"/>
    <w:rsid w:val="00C401FA"/>
    <w:rsid w:val="00C4128A"/>
    <w:rsid w:val="00C42333"/>
    <w:rsid w:val="00C43855"/>
    <w:rsid w:val="00C44B60"/>
    <w:rsid w:val="00C45DEC"/>
    <w:rsid w:val="00C4715B"/>
    <w:rsid w:val="00C5028F"/>
    <w:rsid w:val="00C5106B"/>
    <w:rsid w:val="00C51AC6"/>
    <w:rsid w:val="00C52DF0"/>
    <w:rsid w:val="00C537D7"/>
    <w:rsid w:val="00C54297"/>
    <w:rsid w:val="00C563DE"/>
    <w:rsid w:val="00C574B6"/>
    <w:rsid w:val="00C6101E"/>
    <w:rsid w:val="00C73718"/>
    <w:rsid w:val="00C7385A"/>
    <w:rsid w:val="00C75401"/>
    <w:rsid w:val="00C80255"/>
    <w:rsid w:val="00C81BDE"/>
    <w:rsid w:val="00C841AF"/>
    <w:rsid w:val="00C8518B"/>
    <w:rsid w:val="00C858BE"/>
    <w:rsid w:val="00C86C34"/>
    <w:rsid w:val="00C86F0B"/>
    <w:rsid w:val="00C87B1A"/>
    <w:rsid w:val="00C90224"/>
    <w:rsid w:val="00C90752"/>
    <w:rsid w:val="00C91C95"/>
    <w:rsid w:val="00C92F23"/>
    <w:rsid w:val="00CA014D"/>
    <w:rsid w:val="00CA3DC4"/>
    <w:rsid w:val="00CB482C"/>
    <w:rsid w:val="00CB4C5C"/>
    <w:rsid w:val="00CC04BE"/>
    <w:rsid w:val="00CC1474"/>
    <w:rsid w:val="00CC3D63"/>
    <w:rsid w:val="00CC42F2"/>
    <w:rsid w:val="00CC5133"/>
    <w:rsid w:val="00CC671E"/>
    <w:rsid w:val="00CD0C08"/>
    <w:rsid w:val="00CD3254"/>
    <w:rsid w:val="00CE0590"/>
    <w:rsid w:val="00CE31BF"/>
    <w:rsid w:val="00CF0465"/>
    <w:rsid w:val="00CF5101"/>
    <w:rsid w:val="00D04012"/>
    <w:rsid w:val="00D0448F"/>
    <w:rsid w:val="00D063CA"/>
    <w:rsid w:val="00D0687B"/>
    <w:rsid w:val="00D10961"/>
    <w:rsid w:val="00D13AC7"/>
    <w:rsid w:val="00D1701C"/>
    <w:rsid w:val="00D17978"/>
    <w:rsid w:val="00D20450"/>
    <w:rsid w:val="00D210E6"/>
    <w:rsid w:val="00D240F7"/>
    <w:rsid w:val="00D248E3"/>
    <w:rsid w:val="00D24AB4"/>
    <w:rsid w:val="00D2518E"/>
    <w:rsid w:val="00D25668"/>
    <w:rsid w:val="00D26750"/>
    <w:rsid w:val="00D267B9"/>
    <w:rsid w:val="00D333CF"/>
    <w:rsid w:val="00D350C0"/>
    <w:rsid w:val="00D36871"/>
    <w:rsid w:val="00D37D66"/>
    <w:rsid w:val="00D40F91"/>
    <w:rsid w:val="00D41570"/>
    <w:rsid w:val="00D45E0B"/>
    <w:rsid w:val="00D54F4A"/>
    <w:rsid w:val="00D65D67"/>
    <w:rsid w:val="00D675C3"/>
    <w:rsid w:val="00D7120C"/>
    <w:rsid w:val="00D71F8B"/>
    <w:rsid w:val="00D72238"/>
    <w:rsid w:val="00D7468B"/>
    <w:rsid w:val="00D7646A"/>
    <w:rsid w:val="00D84953"/>
    <w:rsid w:val="00D84B1A"/>
    <w:rsid w:val="00D84CEB"/>
    <w:rsid w:val="00D85867"/>
    <w:rsid w:val="00D859F3"/>
    <w:rsid w:val="00D87ADA"/>
    <w:rsid w:val="00D91365"/>
    <w:rsid w:val="00D91BF5"/>
    <w:rsid w:val="00D91E16"/>
    <w:rsid w:val="00D92C83"/>
    <w:rsid w:val="00D97C24"/>
    <w:rsid w:val="00DA127C"/>
    <w:rsid w:val="00DA1720"/>
    <w:rsid w:val="00DB34F3"/>
    <w:rsid w:val="00DB6304"/>
    <w:rsid w:val="00DB6491"/>
    <w:rsid w:val="00DC6AA3"/>
    <w:rsid w:val="00DD1B37"/>
    <w:rsid w:val="00DD2500"/>
    <w:rsid w:val="00DD6C9D"/>
    <w:rsid w:val="00DE0B6B"/>
    <w:rsid w:val="00DE0BB2"/>
    <w:rsid w:val="00DE13DE"/>
    <w:rsid w:val="00DE1F03"/>
    <w:rsid w:val="00DE40D3"/>
    <w:rsid w:val="00DE7371"/>
    <w:rsid w:val="00DF464C"/>
    <w:rsid w:val="00DF496C"/>
    <w:rsid w:val="00DF51E0"/>
    <w:rsid w:val="00E023F8"/>
    <w:rsid w:val="00E03696"/>
    <w:rsid w:val="00E03C18"/>
    <w:rsid w:val="00E047D6"/>
    <w:rsid w:val="00E06536"/>
    <w:rsid w:val="00E073EB"/>
    <w:rsid w:val="00E111B3"/>
    <w:rsid w:val="00E164A2"/>
    <w:rsid w:val="00E1795B"/>
    <w:rsid w:val="00E17CE8"/>
    <w:rsid w:val="00E21157"/>
    <w:rsid w:val="00E24883"/>
    <w:rsid w:val="00E270E1"/>
    <w:rsid w:val="00E32CDA"/>
    <w:rsid w:val="00E34F8D"/>
    <w:rsid w:val="00E37FBB"/>
    <w:rsid w:val="00E41AD2"/>
    <w:rsid w:val="00E42FFA"/>
    <w:rsid w:val="00E43855"/>
    <w:rsid w:val="00E43FF4"/>
    <w:rsid w:val="00E45B2C"/>
    <w:rsid w:val="00E506B4"/>
    <w:rsid w:val="00E56491"/>
    <w:rsid w:val="00E5730E"/>
    <w:rsid w:val="00E57C70"/>
    <w:rsid w:val="00E62E22"/>
    <w:rsid w:val="00E6455F"/>
    <w:rsid w:val="00E65C3D"/>
    <w:rsid w:val="00E66EB9"/>
    <w:rsid w:val="00E66FE4"/>
    <w:rsid w:val="00E730BB"/>
    <w:rsid w:val="00E77B3D"/>
    <w:rsid w:val="00E80739"/>
    <w:rsid w:val="00E80BB2"/>
    <w:rsid w:val="00E83EB0"/>
    <w:rsid w:val="00E861E8"/>
    <w:rsid w:val="00E86F45"/>
    <w:rsid w:val="00E96A0A"/>
    <w:rsid w:val="00EA1A22"/>
    <w:rsid w:val="00EA608F"/>
    <w:rsid w:val="00EB0EE3"/>
    <w:rsid w:val="00EB2CA6"/>
    <w:rsid w:val="00EB2F19"/>
    <w:rsid w:val="00EC06F0"/>
    <w:rsid w:val="00EC31A1"/>
    <w:rsid w:val="00EC45B0"/>
    <w:rsid w:val="00EC4973"/>
    <w:rsid w:val="00EC7C4E"/>
    <w:rsid w:val="00ED112D"/>
    <w:rsid w:val="00ED2F08"/>
    <w:rsid w:val="00ED6B4A"/>
    <w:rsid w:val="00EE1F6C"/>
    <w:rsid w:val="00EE2E29"/>
    <w:rsid w:val="00EE771F"/>
    <w:rsid w:val="00EF0CB3"/>
    <w:rsid w:val="00EF194A"/>
    <w:rsid w:val="00EF370B"/>
    <w:rsid w:val="00EF4079"/>
    <w:rsid w:val="00EF60D5"/>
    <w:rsid w:val="00EF65A8"/>
    <w:rsid w:val="00EF7078"/>
    <w:rsid w:val="00F0230E"/>
    <w:rsid w:val="00F03950"/>
    <w:rsid w:val="00F05063"/>
    <w:rsid w:val="00F05150"/>
    <w:rsid w:val="00F137E5"/>
    <w:rsid w:val="00F1560E"/>
    <w:rsid w:val="00F200A5"/>
    <w:rsid w:val="00F20CE2"/>
    <w:rsid w:val="00F21446"/>
    <w:rsid w:val="00F219A7"/>
    <w:rsid w:val="00F21C98"/>
    <w:rsid w:val="00F23B6C"/>
    <w:rsid w:val="00F243C1"/>
    <w:rsid w:val="00F3731C"/>
    <w:rsid w:val="00F37676"/>
    <w:rsid w:val="00F37DFE"/>
    <w:rsid w:val="00F40F03"/>
    <w:rsid w:val="00F41408"/>
    <w:rsid w:val="00F4546E"/>
    <w:rsid w:val="00F45D58"/>
    <w:rsid w:val="00F63ED3"/>
    <w:rsid w:val="00F643B6"/>
    <w:rsid w:val="00F66948"/>
    <w:rsid w:val="00F67C34"/>
    <w:rsid w:val="00F706AD"/>
    <w:rsid w:val="00F74B94"/>
    <w:rsid w:val="00F77BC8"/>
    <w:rsid w:val="00F8148C"/>
    <w:rsid w:val="00F83B3C"/>
    <w:rsid w:val="00F84165"/>
    <w:rsid w:val="00F9573D"/>
    <w:rsid w:val="00F97D6D"/>
    <w:rsid w:val="00FA1579"/>
    <w:rsid w:val="00FA449E"/>
    <w:rsid w:val="00FA4D7A"/>
    <w:rsid w:val="00FA5AFE"/>
    <w:rsid w:val="00FB20C8"/>
    <w:rsid w:val="00FB227C"/>
    <w:rsid w:val="00FB2D7B"/>
    <w:rsid w:val="00FB37DC"/>
    <w:rsid w:val="00FB49F2"/>
    <w:rsid w:val="00FC3CAC"/>
    <w:rsid w:val="00FC433D"/>
    <w:rsid w:val="00FC60E7"/>
    <w:rsid w:val="00FD1756"/>
    <w:rsid w:val="00FD1EA5"/>
    <w:rsid w:val="00FD3823"/>
    <w:rsid w:val="00FE0371"/>
    <w:rsid w:val="00FE3850"/>
    <w:rsid w:val="00FE3E62"/>
    <w:rsid w:val="00FE52A2"/>
    <w:rsid w:val="00FF0198"/>
    <w:rsid w:val="00FF01B9"/>
    <w:rsid w:val="00FF1780"/>
    <w:rsid w:val="00FF396E"/>
    <w:rsid w:val="00FF3CFE"/>
    <w:rsid w:val="00FF3E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0AF"/>
    <w:rPr>
      <w:rFonts w:ascii="Tahoma" w:hAnsi="Tahoma" w:cs="Tahoma"/>
      <w:sz w:val="16"/>
      <w:szCs w:val="16"/>
    </w:rPr>
  </w:style>
  <w:style w:type="paragraph" w:styleId="Header">
    <w:name w:val="header"/>
    <w:basedOn w:val="Normal"/>
    <w:link w:val="HeaderChar"/>
    <w:uiPriority w:val="99"/>
    <w:unhideWhenUsed/>
    <w:rsid w:val="004E1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0AF"/>
  </w:style>
  <w:style w:type="paragraph" w:styleId="Footer">
    <w:name w:val="footer"/>
    <w:basedOn w:val="Normal"/>
    <w:link w:val="FooterChar"/>
    <w:uiPriority w:val="99"/>
    <w:unhideWhenUsed/>
    <w:rsid w:val="004E1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0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0AF"/>
    <w:rPr>
      <w:rFonts w:ascii="Tahoma" w:hAnsi="Tahoma" w:cs="Tahoma"/>
      <w:sz w:val="16"/>
      <w:szCs w:val="16"/>
    </w:rPr>
  </w:style>
  <w:style w:type="paragraph" w:styleId="Header">
    <w:name w:val="header"/>
    <w:basedOn w:val="Normal"/>
    <w:link w:val="HeaderChar"/>
    <w:uiPriority w:val="99"/>
    <w:unhideWhenUsed/>
    <w:rsid w:val="004E1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0AF"/>
  </w:style>
  <w:style w:type="paragraph" w:styleId="Footer">
    <w:name w:val="footer"/>
    <w:basedOn w:val="Normal"/>
    <w:link w:val="FooterChar"/>
    <w:uiPriority w:val="99"/>
    <w:unhideWhenUsed/>
    <w:rsid w:val="004E1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F:\Brochures\fullbrochuretemplate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fullbrochuretemplate2019.dotx</Template>
  <TotalTime>0</TotalTime>
  <Pages>6</Pages>
  <Words>110</Words>
  <Characters>630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Roisin Walsh</dc:creator>
  <cp:lastModifiedBy>Roisin Walsh</cp:lastModifiedBy>
  <cp:revision>2</cp:revision>
  <cp:lastPrinted>2019-11-07T15:28:00Z</cp:lastPrinted>
  <dcterms:created xsi:type="dcterms:W3CDTF">2020-07-03T14:34:00Z</dcterms:created>
  <dcterms:modified xsi:type="dcterms:W3CDTF">2020-07-03T14:34:00Z</dcterms:modified>
</cp:coreProperties>
</file>